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33804F4" w14:textId="77777777" w:rsidR="00891E03" w:rsidRPr="00704783" w:rsidRDefault="0026441F" w:rsidP="009248D9">
      <w:pPr>
        <w:spacing w:after="0" w:line="240" w:lineRule="auto"/>
        <w:rPr>
          <w:rFonts w:ascii="Trebuchet MS" w:hAnsi="Trebuchet MS"/>
          <w14:textOutline w14:w="9525" w14:cap="rnd" w14:cmpd="sng" w14:algn="ctr">
            <w14:noFill/>
            <w14:prstDash w14:val="solid"/>
            <w14:bevel/>
          </w14:textOutline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vpišite OE pošiljatelja" </w:instrText>
      </w:r>
      <w:r>
        <w:rPr>
          <w:rFonts w:ascii="Trebuchet MS" w:hAnsi="Trebuchet MS"/>
        </w:rPr>
        <w:fldChar w:fldCharType="end"/>
      </w:r>
    </w:p>
    <w:p w14:paraId="1722C575" w14:textId="77777777" w:rsidR="00220C2E" w:rsidRDefault="00C823F8" w:rsidP="009248D9">
      <w:pPr>
        <w:spacing w:after="0" w:line="240" w:lineRule="auto"/>
      </w:pPr>
      <w:r>
        <w:rPr>
          <w:noProof/>
          <w:lang w:eastAsia="sl-SI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B4A424D" wp14:editId="3ADE4516">
                <wp:simplePos x="0" y="0"/>
                <wp:positionH relativeFrom="margin">
                  <wp:posOffset>3824605</wp:posOffset>
                </wp:positionH>
                <wp:positionV relativeFrom="paragraph">
                  <wp:posOffset>109855</wp:posOffset>
                </wp:positionV>
                <wp:extent cx="1219200" cy="238125"/>
                <wp:effectExtent l="0" t="0" r="0" b="0"/>
                <wp:wrapSquare wrapText="bothSides"/>
                <wp:docPr id="217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19200" cy="2381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35B0F0" w14:textId="77777777" w:rsidR="0029048A" w:rsidRPr="00BF68F3" w:rsidRDefault="0029048A" w:rsidP="0029048A">
                            <w:pPr>
                              <w:spacing w:after="0"/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</w:pPr>
                            <w:r w:rsidRPr="00BF68F3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>Datum:</w:t>
                            </w:r>
                            <w:r w:rsidR="00C02456" w:rsidRPr="00BF68F3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04783" w:rsidRPr="00BF68F3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begin"/>
                            </w:r>
                            <w:r w:rsidR="00704783" w:rsidRPr="00BF68F3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instrText xml:space="preserve"> MACROBUTTON  AcceptAllChangesInDocAndStopTracking ___.___.___ </w:instrText>
                            </w:r>
                            <w:r w:rsidR="00704783" w:rsidRPr="00BF68F3">
                              <w:rPr>
                                <w:rFonts w:ascii="Trebuchet MS" w:hAnsi="Trebuchet MS"/>
                                <w:color w:val="808080" w:themeColor="background1" w:themeShade="80"/>
                                <w:sz w:val="16"/>
                                <w:szCs w:val="16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B4A424D" id="_x0000_t202" coordsize="21600,21600" o:spt="202" path="m,l,21600r21600,l21600,xe">
                <v:stroke joinstyle="miter"/>
                <v:path gradientshapeok="t" o:connecttype="rect"/>
              </v:shapetype>
              <v:shape id="Polje z besedilom 2" o:spid="_x0000_s1026" type="#_x0000_t202" style="position:absolute;margin-left:301.15pt;margin-top:8.65pt;width:96pt;height:18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" filled="f" stroked="f">
                <v:textbox>
                  <w:txbxContent>
                    <w:p w14:paraId="7335B0F0" w14:textId="77777777" w:rsidR="0029048A" w:rsidRPr="00BF68F3" w:rsidRDefault="0029048A" w:rsidP="0029048A">
                      <w:pPr>
                        <w:spacing w:after="0"/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</w:pPr>
                      <w:r w:rsidRPr="00BF68F3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>Datum:</w:t>
                      </w:r>
                      <w:r w:rsidR="00C02456" w:rsidRPr="00BF68F3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t xml:space="preserve"> </w:t>
                      </w:r>
                      <w:r w:rsidR="00704783" w:rsidRPr="00BF68F3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begin"/>
                      </w:r>
                      <w:r w:rsidR="00704783" w:rsidRPr="00BF68F3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instrText xml:space="preserve"> MACROBUTTON  AcceptAllChangesInDocAndStopTracking ___.___.___ </w:instrText>
                      </w:r>
                      <w:r w:rsidR="00704783" w:rsidRPr="00BF68F3">
                        <w:rPr>
                          <w:rFonts w:ascii="Trebuchet MS" w:hAnsi="Trebuchet MS"/>
                          <w:color w:val="808080" w:themeColor="background1" w:themeShade="80"/>
                          <w:sz w:val="16"/>
                          <w:szCs w:val="16"/>
                        </w:rPr>
                        <w:fldChar w:fldCharType="end"/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BFDD18E" w14:textId="77777777" w:rsidR="004C1C0C" w:rsidRDefault="004C1C0C" w:rsidP="009248D9">
      <w:pPr>
        <w:spacing w:after="0" w:line="240" w:lineRule="auto"/>
      </w:pPr>
    </w:p>
    <w:p w14:paraId="435CF9F8" w14:textId="77777777" w:rsidR="0083739A" w:rsidRPr="003E0A31" w:rsidRDefault="0026441F" w:rsidP="009248D9">
      <w:pPr>
        <w:spacing w:after="0" w:line="240" w:lineRule="auto"/>
        <w:rPr>
          <w:rFonts w:ascii="Trebuchet MS" w:hAnsi="Trebuchet MS"/>
          <w:noProof/>
        </w:rPr>
      </w:pPr>
      <w:r>
        <w:rPr>
          <w:rFonts w:ascii="Trebuchet MS" w:hAnsi="Trebuchet MS"/>
          <w:noProof/>
        </w:rPr>
        <w:fldChar w:fldCharType="begin"/>
      </w:r>
      <w:r>
        <w:rPr>
          <w:rFonts w:ascii="Trebuchet MS" w:hAnsi="Trebuchet MS"/>
          <w:noProof/>
        </w:rPr>
        <w:instrText xml:space="preserve"> MACROBUTTON  AcceptAllChangesInDoc "Kliknite in vpišite OE in ime prejemnika" </w:instrText>
      </w:r>
      <w:r>
        <w:rPr>
          <w:rFonts w:ascii="Trebuchet MS" w:hAnsi="Trebuchet MS"/>
          <w:noProof/>
        </w:rPr>
        <w:fldChar w:fldCharType="end"/>
      </w:r>
    </w:p>
    <w:p w14:paraId="60EE8093" w14:textId="77777777" w:rsidR="004C1C0C" w:rsidRDefault="004C1C0C" w:rsidP="009248D9">
      <w:pPr>
        <w:spacing w:after="0" w:line="240" w:lineRule="auto"/>
      </w:pPr>
    </w:p>
    <w:p w14:paraId="38C76D4E" w14:textId="77777777" w:rsidR="0083739A" w:rsidRDefault="0083739A" w:rsidP="009248D9">
      <w:pPr>
        <w:spacing w:after="0" w:line="240" w:lineRule="auto"/>
      </w:pPr>
    </w:p>
    <w:p w14:paraId="55B9245F" w14:textId="77777777" w:rsidR="00220C2E" w:rsidRPr="004C1C0C" w:rsidRDefault="00A36AC5" w:rsidP="009248D9">
      <w:pPr>
        <w:tabs>
          <w:tab w:val="left" w:pos="6420"/>
        </w:tabs>
        <w:spacing w:after="0" w:line="240" w:lineRule="auto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AcceptAllChangesInDocAndStopTracking "Kliknite in napišite Spoštovani ali Zadeva:" </w:instrText>
      </w:r>
      <w:r>
        <w:rPr>
          <w:rFonts w:ascii="Trebuchet MS" w:hAnsi="Trebuchet MS"/>
        </w:rPr>
        <w:fldChar w:fldCharType="end"/>
      </w:r>
    </w:p>
    <w:p w14:paraId="3AB544F3" w14:textId="77777777" w:rsidR="00220C2E" w:rsidRDefault="00220C2E" w:rsidP="009248D9">
      <w:pPr>
        <w:spacing w:after="0" w:line="240" w:lineRule="auto"/>
      </w:pPr>
    </w:p>
    <w:p w14:paraId="57230275" w14:textId="77777777" w:rsidR="009248D9" w:rsidRDefault="009248D9" w:rsidP="009248D9">
      <w:pPr>
        <w:spacing w:after="0" w:line="240" w:lineRule="auto"/>
      </w:pPr>
    </w:p>
    <w:p w14:paraId="752216B8" w14:textId="77777777" w:rsidR="00220C2E" w:rsidRPr="004C1C0C" w:rsidRDefault="0026441F" w:rsidP="009248D9">
      <w:pPr>
        <w:spacing w:after="0" w:line="240" w:lineRule="auto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vpišite vsebino" </w:instrText>
      </w:r>
      <w:r>
        <w:rPr>
          <w:rFonts w:ascii="Trebuchet MS" w:hAnsi="Trebuchet MS"/>
        </w:rPr>
        <w:fldChar w:fldCharType="end"/>
      </w:r>
    </w:p>
    <w:p w14:paraId="37CE9757" w14:textId="77777777" w:rsidR="00220C2E" w:rsidRDefault="00220C2E" w:rsidP="009248D9">
      <w:pPr>
        <w:spacing w:after="0" w:line="240" w:lineRule="auto"/>
      </w:pPr>
    </w:p>
    <w:p w14:paraId="0B90C03F" w14:textId="77777777" w:rsidR="0088202D" w:rsidRDefault="0088202D" w:rsidP="009248D9">
      <w:pPr>
        <w:spacing w:after="0" w:line="240" w:lineRule="auto"/>
      </w:pPr>
    </w:p>
    <w:p w14:paraId="4B2BE9FB" w14:textId="77777777" w:rsidR="00220C2E" w:rsidRPr="004C1C0C" w:rsidRDefault="0026441F" w:rsidP="009248D9">
      <w:pPr>
        <w:spacing w:after="0" w:line="240" w:lineRule="auto"/>
        <w:rPr>
          <w:rFonts w:ascii="Trebuchet MS" w:hAnsi="Trebuchet MS"/>
        </w:rPr>
      </w:pPr>
      <w:r>
        <w:rPr>
          <w:rFonts w:ascii="Trebuchet MS" w:hAnsi="Trebuchet MS"/>
        </w:rPr>
        <w:fldChar w:fldCharType="begin"/>
      </w:r>
      <w:r>
        <w:rPr>
          <w:rFonts w:ascii="Trebuchet MS" w:hAnsi="Trebuchet MS"/>
        </w:rPr>
        <w:instrText xml:space="preserve"> MACROBUTTON  AcceptAllChangesInDoc "Kliknite in vpišite zaključni pozdrav" </w:instrText>
      </w:r>
      <w:r>
        <w:rPr>
          <w:rFonts w:ascii="Trebuchet MS" w:hAnsi="Trebuchet MS"/>
        </w:rPr>
        <w:fldChar w:fldCharType="end"/>
      </w:r>
    </w:p>
    <w:p w14:paraId="6EBC2BC1" w14:textId="77777777" w:rsidR="004C1C0C" w:rsidRDefault="009248D9" w:rsidP="009248D9">
      <w:pPr>
        <w:spacing w:after="0" w:line="240" w:lineRule="auto"/>
      </w:pPr>
      <w:r w:rsidRPr="000C2D90">
        <w:rPr>
          <w:rFonts w:ascii="Trebuchet MS" w:hAnsi="Trebuchet MS"/>
          <w:noProof/>
          <w:lang w:eastAsia="sl-SI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7C0D30E9" wp14:editId="211A4545">
                <wp:simplePos x="0" y="0"/>
                <wp:positionH relativeFrom="column">
                  <wp:posOffset>3825875</wp:posOffset>
                </wp:positionH>
                <wp:positionV relativeFrom="paragraph">
                  <wp:posOffset>384468</wp:posOffset>
                </wp:positionV>
                <wp:extent cx="2607945" cy="1548765"/>
                <wp:effectExtent l="0" t="0" r="1905" b="0"/>
                <wp:wrapSquare wrapText="bothSides"/>
                <wp:docPr id="33" name="Polje z besedilo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07945" cy="1548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4DC899" w14:textId="77777777" w:rsidR="009248D9" w:rsidRPr="000C2D90" w:rsidRDefault="009248D9" w:rsidP="009248D9">
                            <w:pPr>
                              <w:spacing w:after="0" w:line="240" w:lineRule="auto"/>
                              <w:rPr>
                                <w:rFonts w:ascii="Trebuchet MS" w:hAnsi="Trebuchet MS"/>
                              </w:rPr>
                            </w:pPr>
                            <w:r w:rsidRPr="000C2D90">
                              <w:rPr>
                                <w:rFonts w:ascii="Trebuchet MS" w:hAnsi="Trebuchet MS"/>
                              </w:rPr>
                              <w:fldChar w:fldCharType="begin"/>
                            </w:r>
                            <w:r w:rsidRPr="000C2D90">
                              <w:rPr>
                                <w:rFonts w:ascii="Trebuchet MS" w:hAnsi="Trebuchet MS"/>
                              </w:rPr>
                              <w:instrText xml:space="preserve"> MACROBUTTON  AcceptAllChangesInDocAndStopTracking "Kliknite in vpišite podpisnika" </w:instrText>
                            </w:r>
                            <w:r w:rsidRPr="000C2D90">
                              <w:rPr>
                                <w:rFonts w:ascii="Trebuchet MS" w:hAnsi="Trebuchet MS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0D30E9" id="_x0000_s1027" type="#_x0000_t202" style="position:absolute;margin-left:301.25pt;margin-top:30.25pt;width:205.35pt;height:121.9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" stroked="f">
                <v:textbox>
                  <w:txbxContent>
                    <w:p w14:paraId="274DC899" w14:textId="77777777" w:rsidR="009248D9" w:rsidRPr="000C2D90" w:rsidRDefault="009248D9" w:rsidP="009248D9">
                      <w:pPr>
                        <w:spacing w:after="0" w:line="240" w:lineRule="auto"/>
                        <w:rPr>
                          <w:rFonts w:ascii="Trebuchet MS" w:hAnsi="Trebuchet MS"/>
                        </w:rPr>
                      </w:pPr>
                      <w:r w:rsidRPr="000C2D90">
                        <w:rPr>
                          <w:rFonts w:ascii="Trebuchet MS" w:hAnsi="Trebuchet MS"/>
                        </w:rPr>
                        <w:fldChar w:fldCharType="begin"/>
                      </w:r>
                      <w:r w:rsidRPr="000C2D90">
                        <w:rPr>
                          <w:rFonts w:ascii="Trebuchet MS" w:hAnsi="Trebuchet MS"/>
                        </w:rPr>
                        <w:instrText xml:space="preserve"> MACROBUTTON  AcceptAllChangesInDocAndStopTracking "Kliknite in vpišite podpisnika" </w:instrText>
                      </w:r>
                      <w:r w:rsidRPr="000C2D90">
                        <w:rPr>
                          <w:rFonts w:ascii="Trebuchet MS" w:hAnsi="Trebuchet MS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E788B1" w14:textId="77777777" w:rsidR="0017334D" w:rsidRDefault="0017334D" w:rsidP="009248D9">
      <w:pPr>
        <w:spacing w:after="0" w:line="240" w:lineRule="auto"/>
        <w:ind w:left="6237"/>
        <w:rPr>
          <w:rFonts w:ascii="Trebuchet MS" w:hAnsi="Trebuchet MS"/>
        </w:rPr>
      </w:pPr>
    </w:p>
    <w:p w14:paraId="2473D8A0" w14:textId="77777777" w:rsidR="0017334D" w:rsidRPr="0017334D" w:rsidRDefault="0017334D" w:rsidP="009248D9">
      <w:pPr>
        <w:spacing w:after="0" w:line="240" w:lineRule="auto"/>
        <w:rPr>
          <w:rFonts w:ascii="Trebuchet MS" w:hAnsi="Trebuchet MS"/>
        </w:rPr>
      </w:pPr>
    </w:p>
    <w:sectPr w:rsidR="0017334D" w:rsidRPr="0017334D" w:rsidSect="0088202D">
      <w:footerReference w:type="default" r:id="rId7"/>
      <w:headerReference w:type="first" r:id="rId8"/>
      <w:footerReference w:type="first" r:id="rId9"/>
      <w:pgSz w:w="11906" w:h="16838"/>
      <w:pgMar w:top="1135" w:right="1417" w:bottom="1985" w:left="1417" w:header="708" w:footer="83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3A9601" w14:textId="77777777" w:rsidR="00BE658B" w:rsidRDefault="00BE658B" w:rsidP="00220C2E">
      <w:pPr>
        <w:spacing w:after="0" w:line="240" w:lineRule="auto"/>
      </w:pPr>
      <w:r>
        <w:separator/>
      </w:r>
    </w:p>
  </w:endnote>
  <w:endnote w:type="continuationSeparator" w:id="0">
    <w:p w14:paraId="529D2451" w14:textId="77777777" w:rsidR="00BE658B" w:rsidRDefault="00BE658B" w:rsidP="00220C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3F0AEB" w14:textId="77777777" w:rsidR="00741D03" w:rsidRDefault="00704783" w:rsidP="00C965F8">
    <w:pPr>
      <w:pStyle w:val="Footer"/>
      <w:jc w:val="center"/>
    </w:pPr>
    <w:r w:rsidRPr="00E4781E">
      <w:rPr>
        <w:noProof/>
        <w:lang w:eastAsia="sl-SI"/>
      </w:rPr>
      <w:drawing>
        <wp:anchor distT="0" distB="0" distL="114300" distR="114300" simplePos="0" relativeHeight="251674624" behindDoc="1" locked="0" layoutInCell="1" allowOverlap="1" wp14:anchorId="5794EB55" wp14:editId="0714F57F">
          <wp:simplePos x="0" y="0"/>
          <wp:positionH relativeFrom="column">
            <wp:posOffset>-1142365</wp:posOffset>
          </wp:positionH>
          <wp:positionV relativeFrom="paragraph">
            <wp:posOffset>229086</wp:posOffset>
          </wp:positionV>
          <wp:extent cx="10799445" cy="222885"/>
          <wp:effectExtent l="0" t="0" r="1905" b="5715"/>
          <wp:wrapNone/>
          <wp:docPr id="41" name="Slika 4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linija.jpg"/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0799445" cy="22288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9318C">
      <w:rPr>
        <w:noProof/>
        <w:lang w:eastAsia="sl-SI"/>
      </w:rPr>
      <w:drawing>
        <wp:anchor distT="0" distB="0" distL="114300" distR="114300" simplePos="0" relativeHeight="251673600" behindDoc="1" locked="0" layoutInCell="1" allowOverlap="1" wp14:anchorId="4A1AC5E7" wp14:editId="002714AD">
          <wp:simplePos x="0" y="0"/>
          <wp:positionH relativeFrom="column">
            <wp:posOffset>5364480</wp:posOffset>
          </wp:positionH>
          <wp:positionV relativeFrom="paragraph">
            <wp:posOffset>-577833</wp:posOffset>
          </wp:positionV>
          <wp:extent cx="433070" cy="548640"/>
          <wp:effectExtent l="0" t="0" r="5080" b="3810"/>
          <wp:wrapNone/>
          <wp:docPr id="42" name="Picture 30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33070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sdt>
      <w:sdtPr>
        <w:id w:val="-1962718789"/>
        <w:docPartObj>
          <w:docPartGallery w:val="Page Numbers (Bottom of Page)"/>
          <w:docPartUnique/>
        </w:docPartObj>
      </w:sdtPr>
      <w:sdtContent>
        <w:r w:rsidR="00741D03">
          <w:fldChar w:fldCharType="begin"/>
        </w:r>
        <w:r w:rsidR="00741D03">
          <w:instrText>PAGE   \* MERGEFORMAT</w:instrText>
        </w:r>
        <w:r w:rsidR="00741D03">
          <w:fldChar w:fldCharType="separate"/>
        </w:r>
        <w:r w:rsidR="009248D9">
          <w:rPr>
            <w:noProof/>
          </w:rPr>
          <w:t>2</w:t>
        </w:r>
        <w:r w:rsidR="00741D03">
          <w:fldChar w:fldCharType="end"/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3A85B" w14:textId="77777777" w:rsidR="00E4781E" w:rsidRDefault="00A83C46">
    <w:pPr>
      <w:pStyle w:val="Footer"/>
    </w:pPr>
    <w:r w:rsidRPr="00E4781E">
      <w:rPr>
        <w:noProof/>
        <w:lang w:eastAsia="sl-SI"/>
      </w:rPr>
      <w:drawing>
        <wp:anchor distT="0" distB="0" distL="114300" distR="114300" simplePos="0" relativeHeight="251667456" behindDoc="0" locked="0" layoutInCell="1" allowOverlap="1" wp14:anchorId="0E1C81BE" wp14:editId="76AA02AD">
          <wp:simplePos x="0" y="0"/>
          <wp:positionH relativeFrom="column">
            <wp:posOffset>-890270</wp:posOffset>
          </wp:positionH>
          <wp:positionV relativeFrom="paragraph">
            <wp:posOffset>234315</wp:posOffset>
          </wp:positionV>
          <wp:extent cx="10799445" cy="224155"/>
          <wp:effectExtent l="0" t="0" r="1905" b="4445"/>
          <wp:wrapNone/>
          <wp:docPr id="44" name="Slika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linija.jpg"/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10799445" cy="22415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8A941C" w14:textId="77777777" w:rsidR="00BE658B" w:rsidRDefault="00BE658B" w:rsidP="00220C2E">
      <w:pPr>
        <w:spacing w:after="0" w:line="240" w:lineRule="auto"/>
      </w:pPr>
      <w:bookmarkStart w:id="0" w:name="_Hlk479716982"/>
      <w:bookmarkEnd w:id="0"/>
      <w:r>
        <w:separator/>
      </w:r>
    </w:p>
  </w:footnote>
  <w:footnote w:type="continuationSeparator" w:id="0">
    <w:p w14:paraId="6F7247C5" w14:textId="77777777" w:rsidR="00BE658B" w:rsidRDefault="00BE658B" w:rsidP="00220C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1AB102" w14:textId="77777777" w:rsidR="00220C2E" w:rsidRDefault="0088027F">
    <w:pPr>
      <w:pStyle w:val="Header"/>
    </w:pPr>
    <w:r>
      <w:rPr>
        <w:noProof/>
        <w:lang w:eastAsia="sl-SI"/>
      </w:rPr>
      <w:drawing>
        <wp:anchor distT="0" distB="360045" distL="114300" distR="114300" simplePos="0" relativeHeight="251659264" behindDoc="0" locked="0" layoutInCell="1" allowOverlap="1" wp14:anchorId="7650D795" wp14:editId="166B6BD0">
          <wp:simplePos x="0" y="0"/>
          <wp:positionH relativeFrom="column">
            <wp:posOffset>-309245</wp:posOffset>
          </wp:positionH>
          <wp:positionV relativeFrom="paragraph">
            <wp:posOffset>-125730</wp:posOffset>
          </wp:positionV>
          <wp:extent cx="2160000" cy="1126800"/>
          <wp:effectExtent l="0" t="0" r="0" b="0"/>
          <wp:wrapTopAndBottom/>
          <wp:docPr id="43" name="Slika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6" name="logo 4x2.13.jpg"/>
                  <pic:cNvPicPr/>
                </pic:nvPicPr>
                <pic:blipFill rotWithShape="1">
                  <a:blip r:embed="rId1" cstate="screen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/>
                </pic:blipFill>
                <pic:spPr bwMode="auto">
                  <a:xfrm>
                    <a:off x="0" y="0"/>
                    <a:ext cx="2160000" cy="11268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B33CA">
      <w:rPr>
        <w:noProof/>
        <w:sz w:val="20"/>
        <w:lang w:eastAsia="sl-SI"/>
      </w:rPr>
      <mc:AlternateContent>
        <mc:Choice Requires="wpg">
          <w:drawing>
            <wp:anchor distT="0" distB="0" distL="114300" distR="114300" simplePos="0" relativeHeight="251670528" behindDoc="1" locked="0" layoutInCell="1" allowOverlap="1" wp14:anchorId="3213D604" wp14:editId="3E062DEC">
              <wp:simplePos x="0" y="0"/>
              <wp:positionH relativeFrom="page">
                <wp:posOffset>593199</wp:posOffset>
              </wp:positionH>
              <wp:positionV relativeFrom="page">
                <wp:posOffset>1755140</wp:posOffset>
              </wp:positionV>
              <wp:extent cx="3312160" cy="1569085"/>
              <wp:effectExtent l="0" t="0" r="0" b="0"/>
              <wp:wrapNone/>
              <wp:docPr id="4" name="Group 3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312160" cy="1569085"/>
                        <a:chOff x="709" y="1843"/>
                        <a:chExt cx="5103" cy="2523"/>
                      </a:xfrm>
                    </wpg:grpSpPr>
                    <wpg:grpSp>
                      <wpg:cNvPr id="5" name="Group 38"/>
                      <wpg:cNvGrpSpPr>
                        <a:grpSpLocks/>
                      </wpg:cNvGrpSpPr>
                      <wpg:grpSpPr bwMode="auto">
                        <a:xfrm>
                          <a:off x="709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6" name="Line 39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40"/>
                        <wps:cNvCnPr/>
                        <wps:spPr bwMode="auto">
                          <a:xfrm>
                            <a:off x="369" y="2276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" name="Group 41"/>
                      <wpg:cNvGrpSpPr>
                        <a:grpSpLocks/>
                      </wpg:cNvGrpSpPr>
                      <wpg:grpSpPr bwMode="auto">
                        <a:xfrm rot="5400000">
                          <a:off x="5642" y="1843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9" name="Line 42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Line 43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1" name="Group 44"/>
                      <wpg:cNvGrpSpPr>
                        <a:grpSpLocks/>
                      </wpg:cNvGrpSpPr>
                      <wpg:grpSpPr bwMode="auto">
                        <a:xfrm rot="10800000">
                          <a:off x="5642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2" name="Line 45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3" name="Line 46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14" name="Group 47"/>
                      <wpg:cNvGrpSpPr>
                        <a:grpSpLocks/>
                      </wpg:cNvGrpSpPr>
                      <wpg:grpSpPr bwMode="auto">
                        <a:xfrm rot="16200000">
                          <a:off x="709" y="4196"/>
                          <a:ext cx="170" cy="170"/>
                          <a:chOff x="369" y="2268"/>
                          <a:chExt cx="170" cy="170"/>
                        </a:xfrm>
                      </wpg:grpSpPr>
                      <wps:wsp>
                        <wps:cNvPr id="15" name="Line 48"/>
                        <wps:cNvCnPr/>
                        <wps:spPr bwMode="auto">
                          <a:xfrm rot="-5400000">
                            <a:off x="284" y="2353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6" name="Line 49"/>
                        <wps:cNvCnPr/>
                        <wps:spPr bwMode="auto">
                          <a:xfrm>
                            <a:off x="369" y="2268"/>
                            <a:ext cx="170" cy="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noFill/>
                            <a:round/>
                            <a:headEnd/>
                            <a:tailEnd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7A84CF90" id="Group 37" o:spid="_x0000_s1026" style="position:absolute;margin-left:46.7pt;margin-top:138.2pt;width:260.8pt;height:123.55pt;z-index:-251645952;mso-position-horizontal-relative:page;mso-position-vertical-relative:page" coordorigin="709,1843" coordsize="5103,252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">
              <v:group id="Group 38" o:spid="_x0000_s1027" style="position:absolute;left:709;top:1843;width:170;height:17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line id="Line 39" o:spid="_x0000_s1028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" stroked="f" strokeweight=".25pt"/>
                <v:line id="Line 40" o:spid="_x0000_s1029" style="position:absolute;visibility:visible;mso-wrap-style:square" from="369,2276" to="539,22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" stroked="f" strokeweight=".25pt"/>
              </v:group>
              <v:group id="Group 41" o:spid="_x0000_s1030" style="position:absolute;left:5642;top:1843;width:170;height:170;rotation: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">
                <v:line id="Line 42" o:spid="_x0000_s1031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" stroked="f" strokeweight=".25pt"/>
                <v:line id="Line 43" o:spid="_x0000_s1032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" stroked="f" strokeweight=".25pt"/>
              </v:group>
              <v:group id="Group 44" o:spid="_x0000_s1033" style="position:absolute;left:5642;top:4196;width:170;height:170;rotation:18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">
                <v:line id="Line 45" o:spid="_x0000_s1034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" stroked="f" strokeweight=".25pt"/>
                <v:line id="Line 46" o:spid="_x0000_s1035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" stroked="f" strokeweight=".25pt"/>
              </v:group>
              <v:group id="Group 47" o:spid="_x0000_s1036" style="position:absolute;left:709;top:4196;width:170;height:170;rotation:-90" coordorigin="369,2268" coordsize="170,1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">
                <v:line id="Line 48" o:spid="_x0000_s1037" style="position:absolute;rotation:-90;visibility:visible;mso-wrap-style:square" from="284,2353" to="454,23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" stroked="f" strokeweight=".25pt"/>
                <v:line id="Line 49" o:spid="_x0000_s1038" style="position:absolute;visibility:visible;mso-wrap-style:square" from="369,2268" to="539,22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" stroked="f" strokeweight=".25pt"/>
              </v:group>
              <w10:wrap anchorx="page"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5927"/>
    <w:rsid w:val="00056473"/>
    <w:rsid w:val="000A1AD6"/>
    <w:rsid w:val="000A1F96"/>
    <w:rsid w:val="000B468F"/>
    <w:rsid w:val="000B6214"/>
    <w:rsid w:val="000D6C22"/>
    <w:rsid w:val="0011312E"/>
    <w:rsid w:val="0017334D"/>
    <w:rsid w:val="0018409C"/>
    <w:rsid w:val="001A30F9"/>
    <w:rsid w:val="001D4347"/>
    <w:rsid w:val="00215927"/>
    <w:rsid w:val="00220C2E"/>
    <w:rsid w:val="00222DA8"/>
    <w:rsid w:val="0026441F"/>
    <w:rsid w:val="0029048A"/>
    <w:rsid w:val="00331BB8"/>
    <w:rsid w:val="00367BF3"/>
    <w:rsid w:val="00383A28"/>
    <w:rsid w:val="00386C2C"/>
    <w:rsid w:val="003A69C4"/>
    <w:rsid w:val="003E0A31"/>
    <w:rsid w:val="003E7B1D"/>
    <w:rsid w:val="003F06FA"/>
    <w:rsid w:val="003F68FF"/>
    <w:rsid w:val="00451FD9"/>
    <w:rsid w:val="0046330E"/>
    <w:rsid w:val="004C1C0C"/>
    <w:rsid w:val="004C2AB1"/>
    <w:rsid w:val="0059318C"/>
    <w:rsid w:val="005A026F"/>
    <w:rsid w:val="005F632F"/>
    <w:rsid w:val="00625F6F"/>
    <w:rsid w:val="00640CBC"/>
    <w:rsid w:val="00664E2F"/>
    <w:rsid w:val="006818EA"/>
    <w:rsid w:val="00704783"/>
    <w:rsid w:val="00741D03"/>
    <w:rsid w:val="0075091A"/>
    <w:rsid w:val="007A513B"/>
    <w:rsid w:val="007E7388"/>
    <w:rsid w:val="0083739A"/>
    <w:rsid w:val="00840893"/>
    <w:rsid w:val="0088027F"/>
    <w:rsid w:val="0088202D"/>
    <w:rsid w:val="00891E03"/>
    <w:rsid w:val="008B29DE"/>
    <w:rsid w:val="00901AF4"/>
    <w:rsid w:val="009248D9"/>
    <w:rsid w:val="00A308E8"/>
    <w:rsid w:val="00A36AC5"/>
    <w:rsid w:val="00A83C46"/>
    <w:rsid w:val="00A930B7"/>
    <w:rsid w:val="00B57ECE"/>
    <w:rsid w:val="00BD58AD"/>
    <w:rsid w:val="00BE658B"/>
    <w:rsid w:val="00BF68F3"/>
    <w:rsid w:val="00C02456"/>
    <w:rsid w:val="00C13280"/>
    <w:rsid w:val="00C823F8"/>
    <w:rsid w:val="00C83952"/>
    <w:rsid w:val="00C965F8"/>
    <w:rsid w:val="00CF1FA6"/>
    <w:rsid w:val="00DE05F1"/>
    <w:rsid w:val="00E059E1"/>
    <w:rsid w:val="00E4781E"/>
    <w:rsid w:val="00F06DB7"/>
    <w:rsid w:val="00F72D4C"/>
    <w:rsid w:val="00FA7B34"/>
    <w:rsid w:val="00FB2080"/>
    <w:rsid w:val="00FB33CA"/>
    <w:rsid w:val="00FD3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98271F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20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0C2E"/>
  </w:style>
  <w:style w:type="paragraph" w:styleId="Footer">
    <w:name w:val="footer"/>
    <w:basedOn w:val="Normal"/>
    <w:link w:val="FooterChar"/>
    <w:uiPriority w:val="99"/>
    <w:unhideWhenUsed/>
    <w:rsid w:val="00220C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0C2E"/>
  </w:style>
  <w:style w:type="paragraph" w:styleId="BalloonText">
    <w:name w:val="Balloon Text"/>
    <w:basedOn w:val="Normal"/>
    <w:link w:val="BalloonTextChar"/>
    <w:uiPriority w:val="99"/>
    <w:semiHidden/>
    <w:unhideWhenUsed/>
    <w:rsid w:val="001A30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30F9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7334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99E1B4-741B-4869-A2AC-B822BC07CA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Interni dopisi</Template>
  <TotalTime>1</TotalTime>
  <Pages>1</Pages>
  <Words>62</Words>
  <Characters>358</Characters>
  <Application>Microsoft Office Word</Application>
  <DocSecurity>0</DocSecurity>
  <Lines>2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Sanije Asani S&amp;T</dc:creator>
  <cp:keywords/>
  <dc:description/>
  <cp:lastModifiedBy>Admin Sanije Asani</cp:lastModifiedBy>
  <cp:revision>1</cp:revision>
  <cp:lastPrinted>2017-04-11T07:22:00Z</cp:lastPrinted>
  <dcterms:created xsi:type="dcterms:W3CDTF">2024-10-11T13:53:00Z</dcterms:created>
  <dcterms:modified xsi:type="dcterms:W3CDTF">2024-10-11T13:54:00Z</dcterms:modified>
</cp:coreProperties>
</file>