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B8CE7" w14:textId="77777777" w:rsidR="00891E03" w:rsidRPr="00637132" w:rsidRDefault="00E57BCC" w:rsidP="001A30F9">
      <w:pPr>
        <w:spacing w:before="1800"/>
        <w:rPr>
          <w:rFonts w:ascii="Trebuchet MS" w:hAnsi="Trebuchet MS"/>
          <w14:textOutline w14:w="9525" w14:cap="rnd" w14:cmpd="sng" w14:algn="ctr">
            <w14:noFill/>
            <w14:prstDash w14:val="solid"/>
            <w14:bevel/>
          </w14:textOutline>
        </w:rPr>
      </w:pPr>
      <w:r w:rsidRPr="00637132">
        <w:rPr>
          <w:rFonts w:ascii="Trebuchet MS" w:hAnsi="Trebuchet MS"/>
          <w:noProof/>
          <w:lang w:eastAsia="sl-SI"/>
          <w14:textOutline w14:w="9525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4E037559" wp14:editId="75B9C0AE">
                <wp:simplePos x="0" y="0"/>
                <wp:positionH relativeFrom="column">
                  <wp:posOffset>-80645</wp:posOffset>
                </wp:positionH>
                <wp:positionV relativeFrom="paragraph">
                  <wp:posOffset>995680</wp:posOffset>
                </wp:positionV>
                <wp:extent cx="2867025" cy="1239520"/>
                <wp:effectExtent l="0" t="0" r="9525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1239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5744C" w14:textId="77777777" w:rsidR="00E57BCC" w:rsidRPr="00E57BCC" w:rsidRDefault="009B2D1A" w:rsidP="00663417">
                            <w:pPr>
                              <w:spacing w:after="0" w:line="240" w:lineRule="auto"/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fldChar w:fldCharType="begin"/>
                            </w:r>
                            <w:r>
                              <w:rPr>
                                <w:rFonts w:ascii="Trebuchet MS" w:hAnsi="Trebuchet MS"/>
                              </w:rPr>
                              <w:instrText xml:space="preserve"> MACROBUTTON  AcceptAllChangesInDoc "Kliknite in vpišite naslovnika" </w:instrText>
                            </w:r>
                            <w:r>
                              <w:rPr>
                                <w:rFonts w:ascii="Trebuchet MS" w:hAnsi="Trebuchet MS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0375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35pt;margin-top:78.4pt;width:225.75pt;height:97.6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" stroked="f">
                <v:textbox>
                  <w:txbxContent>
                    <w:p w14:paraId="44F5744C" w14:textId="77777777" w:rsidR="00E57BCC" w:rsidRPr="00E57BCC" w:rsidRDefault="009B2D1A" w:rsidP="00663417">
                      <w:pPr>
                        <w:spacing w:after="0" w:line="240" w:lineRule="auto"/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fldChar w:fldCharType="begin"/>
                      </w:r>
                      <w:r>
                        <w:rPr>
                          <w:rFonts w:ascii="Trebuchet MS" w:hAnsi="Trebuchet MS"/>
                        </w:rPr>
                        <w:instrText xml:space="preserve"> MACROBUTTON  AcceptAllChangesInDoc "Kliknite in vpišite naslovnika" </w:instrText>
                      </w:r>
                      <w:r>
                        <w:rPr>
                          <w:rFonts w:ascii="Trebuchet MS" w:hAnsi="Trebuchet MS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A4957F5" w14:textId="77777777" w:rsidR="00220C2E" w:rsidRPr="00637132" w:rsidRDefault="00220C2E">
      <w:pPr>
        <w:rPr>
          <w:rFonts w:ascii="Trebuchet MS" w:hAnsi="Trebuchet MS"/>
        </w:rPr>
      </w:pPr>
    </w:p>
    <w:p w14:paraId="0AC003E9" w14:textId="77777777" w:rsidR="004C1C0C" w:rsidRPr="00637132" w:rsidRDefault="004F468F">
      <w:pPr>
        <w:rPr>
          <w:rFonts w:ascii="Trebuchet MS" w:hAnsi="Trebuchet MS"/>
        </w:rPr>
      </w:pPr>
      <w:r w:rsidRPr="00637132">
        <w:rPr>
          <w:rFonts w:ascii="Trebuchet MS" w:hAnsi="Trebuchet MS"/>
          <w:noProof/>
          <w:lang w:eastAsia="sl-SI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221BBE2" wp14:editId="1331C3DE">
                <wp:simplePos x="0" y="0"/>
                <wp:positionH relativeFrom="margin">
                  <wp:posOffset>3213735</wp:posOffset>
                </wp:positionH>
                <wp:positionV relativeFrom="paragraph">
                  <wp:posOffset>69850</wp:posOffset>
                </wp:positionV>
                <wp:extent cx="2336800" cy="675640"/>
                <wp:effectExtent l="0" t="0" r="0" b="0"/>
                <wp:wrapSquare wrapText="bothSides"/>
                <wp:docPr id="217" name="Polje z besedilo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0" cy="675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B5D23" w14:textId="77777777" w:rsidR="0029048A" w:rsidRPr="004F468F" w:rsidRDefault="0029048A" w:rsidP="0029048A">
                            <w:pPr>
                              <w:spacing w:after="0"/>
                              <w:rPr>
                                <w:rFonts w:ascii="Trebuchet MS" w:hAnsi="Trebuchet MS"/>
                                <w:color w:val="808080" w:themeColor="background1" w:themeShade="80"/>
                                <w:sz w:val="12"/>
                                <w:szCs w:val="12"/>
                              </w:rPr>
                            </w:pPr>
                            <w:r w:rsidRP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Datum:</w:t>
                            </w:r>
                            <w:r w:rsidR="00C02456" w:rsidRP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04783" w:rsidRP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704783" w:rsidRP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instrText xml:space="preserve"> MACROBUTTON  AcceptAllChangesInDocAndStopTracking ___.___.___ </w:instrText>
                            </w:r>
                            <w:r w:rsidR="00704783" w:rsidRP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  <w:p w14:paraId="7BD0EC57" w14:textId="77777777" w:rsidR="00694D65" w:rsidRPr="004F468F" w:rsidRDefault="00694D65" w:rsidP="0029048A">
                            <w:pPr>
                              <w:spacing w:after="0"/>
                              <w:rPr>
                                <w:rFonts w:ascii="Trebuchet MS" w:hAnsi="Trebuchet MS"/>
                                <w:color w:val="808080" w:themeColor="background1" w:themeShade="80"/>
                                <w:sz w:val="12"/>
                                <w:szCs w:val="12"/>
                              </w:rPr>
                            </w:pPr>
                          </w:p>
                          <w:p w14:paraId="1907C3B6" w14:textId="77777777" w:rsidR="00694D65" w:rsidRPr="004F468F" w:rsidRDefault="00694D65" w:rsidP="0029048A">
                            <w:pPr>
                              <w:spacing w:after="0"/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Znak</w:t>
                            </w:r>
                            <w:r w:rsid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instrText xml:space="preserve"> MACROBUTTON  AcceptAllChangesInDoc ____________ </w:instrText>
                            </w:r>
                            <w:r w:rsid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  <w:p w14:paraId="59EBEB91" w14:textId="77777777" w:rsidR="00694D65" w:rsidRPr="00BF68F3" w:rsidRDefault="00694D65" w:rsidP="0029048A">
                            <w:pPr>
                              <w:spacing w:after="0"/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1BBE2" id="Polje z besedilom 2" o:spid="_x0000_s1027" type="#_x0000_t202" style="position:absolute;margin-left:253.05pt;margin-top:5.5pt;width:184pt;height:53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" filled="f" stroked="f">
                <v:textbox>
                  <w:txbxContent>
                    <w:p w14:paraId="731B5D23" w14:textId="77777777" w:rsidR="0029048A" w:rsidRPr="004F468F" w:rsidRDefault="0029048A" w:rsidP="0029048A">
                      <w:pPr>
                        <w:spacing w:after="0"/>
                        <w:rPr>
                          <w:rFonts w:ascii="Trebuchet MS" w:hAnsi="Trebuchet MS"/>
                          <w:color w:val="808080" w:themeColor="background1" w:themeShade="80"/>
                          <w:sz w:val="12"/>
                          <w:szCs w:val="12"/>
                        </w:rPr>
                      </w:pPr>
                      <w:r w:rsidRP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t>Datum:</w:t>
                      </w:r>
                      <w:r w:rsidR="00C02456" w:rsidRP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t xml:space="preserve"> </w:t>
                      </w:r>
                      <w:r w:rsidR="00704783" w:rsidRP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fldChar w:fldCharType="begin"/>
                      </w:r>
                      <w:r w:rsidR="00704783" w:rsidRP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instrText xml:space="preserve"> MACROBUTTON  AcceptAllChangesInDocAndStopTracking ___.___.___ </w:instrText>
                      </w:r>
                      <w:r w:rsidR="00704783" w:rsidRP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fldChar w:fldCharType="end"/>
                      </w:r>
                    </w:p>
                    <w:p w14:paraId="7BD0EC57" w14:textId="77777777" w:rsidR="00694D65" w:rsidRPr="004F468F" w:rsidRDefault="00694D65" w:rsidP="0029048A">
                      <w:pPr>
                        <w:spacing w:after="0"/>
                        <w:rPr>
                          <w:rFonts w:ascii="Trebuchet MS" w:hAnsi="Trebuchet MS"/>
                          <w:color w:val="808080" w:themeColor="background1" w:themeShade="80"/>
                          <w:sz w:val="12"/>
                          <w:szCs w:val="12"/>
                        </w:rPr>
                      </w:pPr>
                    </w:p>
                    <w:p w14:paraId="1907C3B6" w14:textId="77777777" w:rsidR="00694D65" w:rsidRPr="004F468F" w:rsidRDefault="00694D65" w:rsidP="0029048A">
                      <w:pPr>
                        <w:spacing w:after="0"/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t>Znak</w:t>
                      </w:r>
                      <w:r w:rsid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t xml:space="preserve">: </w:t>
                      </w:r>
                      <w:r w:rsid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fldChar w:fldCharType="begin"/>
                      </w:r>
                      <w:r w:rsid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instrText xml:space="preserve"> MACROBUTTON  AcceptAllChangesInDoc ____________ </w:instrText>
                      </w:r>
                      <w:r w:rsid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fldChar w:fldCharType="end"/>
                      </w:r>
                    </w:p>
                    <w:p w14:paraId="59EBEB91" w14:textId="77777777" w:rsidR="00694D65" w:rsidRPr="00BF68F3" w:rsidRDefault="00694D65" w:rsidP="0029048A">
                      <w:pPr>
                        <w:spacing w:after="0"/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362B413" w14:textId="77777777" w:rsidR="0083739A" w:rsidRPr="00637132" w:rsidRDefault="0083739A">
      <w:pPr>
        <w:rPr>
          <w:rFonts w:ascii="Trebuchet MS" w:hAnsi="Trebuchet MS"/>
          <w:noProof/>
        </w:rPr>
      </w:pPr>
    </w:p>
    <w:p w14:paraId="7CA2F9BE" w14:textId="77777777" w:rsidR="004C1C0C" w:rsidRPr="00637132" w:rsidRDefault="004C1C0C" w:rsidP="00663417">
      <w:pPr>
        <w:spacing w:after="0" w:line="240" w:lineRule="auto"/>
        <w:rPr>
          <w:rFonts w:ascii="Trebuchet MS" w:hAnsi="Trebuchet MS"/>
        </w:rPr>
      </w:pPr>
    </w:p>
    <w:p w14:paraId="1353DABF" w14:textId="77777777" w:rsidR="0083739A" w:rsidRPr="00637132" w:rsidRDefault="0083739A" w:rsidP="00663417">
      <w:pPr>
        <w:tabs>
          <w:tab w:val="left" w:pos="3646"/>
        </w:tabs>
        <w:spacing w:after="0" w:line="240" w:lineRule="auto"/>
        <w:rPr>
          <w:rFonts w:ascii="Trebuchet MS" w:hAnsi="Trebuchet MS"/>
        </w:rPr>
      </w:pPr>
    </w:p>
    <w:p w14:paraId="12FB9A72" w14:textId="77777777" w:rsidR="00220C2E" w:rsidRPr="00637132" w:rsidRDefault="00663417" w:rsidP="00663417">
      <w:pPr>
        <w:tabs>
          <w:tab w:val="left" w:pos="6420"/>
        </w:tabs>
        <w:spacing w:after="0" w:line="240" w:lineRule="auto"/>
        <w:rPr>
          <w:rFonts w:ascii="Trebuchet MS" w:hAnsi="Trebuchet MS"/>
        </w:rPr>
      </w:pPr>
      <w:r w:rsidRPr="00637132">
        <w:rPr>
          <w:rFonts w:ascii="Trebuchet MS" w:hAnsi="Trebuchet MS"/>
        </w:rPr>
        <w:fldChar w:fldCharType="begin"/>
      </w:r>
      <w:r w:rsidRPr="00637132">
        <w:rPr>
          <w:rFonts w:ascii="Trebuchet MS" w:hAnsi="Trebuchet MS"/>
        </w:rPr>
        <w:instrText xml:space="preserve"> MACROBUTTON  AcceptAllChangesInDocAndStopTracking "Kliknite in napišite Spoštovani ali Zadeva:" </w:instrText>
      </w:r>
      <w:r w:rsidRPr="00637132">
        <w:rPr>
          <w:rFonts w:ascii="Trebuchet MS" w:hAnsi="Trebuchet MS"/>
        </w:rPr>
        <w:fldChar w:fldCharType="end"/>
      </w:r>
    </w:p>
    <w:p w14:paraId="5960BEB6" w14:textId="77777777" w:rsidR="00220C2E" w:rsidRPr="00637132" w:rsidRDefault="00220C2E" w:rsidP="00663417">
      <w:pPr>
        <w:spacing w:after="0" w:line="240" w:lineRule="auto"/>
        <w:rPr>
          <w:rFonts w:ascii="Trebuchet MS" w:hAnsi="Trebuchet MS"/>
        </w:rPr>
      </w:pPr>
    </w:p>
    <w:p w14:paraId="6F8127E7" w14:textId="77777777" w:rsidR="00663417" w:rsidRPr="00637132" w:rsidRDefault="00663417" w:rsidP="00663417">
      <w:pPr>
        <w:spacing w:after="0" w:line="240" w:lineRule="auto"/>
        <w:rPr>
          <w:rFonts w:ascii="Trebuchet MS" w:hAnsi="Trebuchet MS"/>
        </w:rPr>
      </w:pPr>
    </w:p>
    <w:p w14:paraId="48E4B650" w14:textId="77777777" w:rsidR="00220C2E" w:rsidRPr="00637132" w:rsidRDefault="009B2D1A" w:rsidP="00663417">
      <w:pPr>
        <w:spacing w:after="0" w:line="240" w:lineRule="auto"/>
        <w:rPr>
          <w:rFonts w:ascii="Trebuchet MS" w:hAnsi="Trebuchet MS"/>
        </w:rPr>
      </w:pPr>
      <w:r w:rsidRPr="00637132">
        <w:rPr>
          <w:rFonts w:ascii="Trebuchet MS" w:hAnsi="Trebuchet MS"/>
        </w:rPr>
        <w:fldChar w:fldCharType="begin"/>
      </w:r>
      <w:r w:rsidRPr="00637132">
        <w:rPr>
          <w:rFonts w:ascii="Trebuchet MS" w:hAnsi="Trebuchet MS"/>
        </w:rPr>
        <w:instrText xml:space="preserve"> MACROBUTTON  AcceptAllChangesInDoc "Kliknite in vpišite vsebino" </w:instrText>
      </w:r>
      <w:r w:rsidRPr="00637132">
        <w:rPr>
          <w:rFonts w:ascii="Trebuchet MS" w:hAnsi="Trebuchet MS"/>
        </w:rPr>
        <w:fldChar w:fldCharType="end"/>
      </w:r>
    </w:p>
    <w:p w14:paraId="0932FC66" w14:textId="77777777" w:rsidR="00220C2E" w:rsidRPr="00637132" w:rsidRDefault="00220C2E" w:rsidP="00663417">
      <w:pPr>
        <w:spacing w:after="0" w:line="240" w:lineRule="auto"/>
        <w:rPr>
          <w:rFonts w:ascii="Trebuchet MS" w:hAnsi="Trebuchet MS"/>
        </w:rPr>
      </w:pPr>
    </w:p>
    <w:p w14:paraId="040986A9" w14:textId="77777777" w:rsidR="009C6F36" w:rsidRPr="00637132" w:rsidRDefault="009C6F36" w:rsidP="00663417">
      <w:pPr>
        <w:spacing w:after="0" w:line="240" w:lineRule="auto"/>
        <w:rPr>
          <w:rFonts w:ascii="Trebuchet MS" w:hAnsi="Trebuchet MS"/>
        </w:rPr>
      </w:pPr>
    </w:p>
    <w:p w14:paraId="7C7FBE4F" w14:textId="77777777" w:rsidR="00220C2E" w:rsidRPr="00637132" w:rsidRDefault="009B2D1A" w:rsidP="00663417">
      <w:pPr>
        <w:spacing w:after="0" w:line="240" w:lineRule="auto"/>
        <w:rPr>
          <w:rFonts w:ascii="Trebuchet MS" w:hAnsi="Trebuchet MS"/>
        </w:rPr>
      </w:pPr>
      <w:r w:rsidRPr="00637132">
        <w:rPr>
          <w:rFonts w:ascii="Trebuchet MS" w:hAnsi="Trebuchet MS"/>
        </w:rPr>
        <w:fldChar w:fldCharType="begin"/>
      </w:r>
      <w:r w:rsidRPr="00637132">
        <w:rPr>
          <w:rFonts w:ascii="Trebuchet MS" w:hAnsi="Trebuchet MS"/>
        </w:rPr>
        <w:instrText xml:space="preserve"> MACROBUTTON  AcceptAllChangesInDoc "Kliknite in vpišite zaključni pozdrav" </w:instrText>
      </w:r>
      <w:r w:rsidRPr="00637132">
        <w:rPr>
          <w:rFonts w:ascii="Trebuchet MS" w:hAnsi="Trebuchet MS"/>
        </w:rPr>
        <w:fldChar w:fldCharType="end"/>
      </w:r>
    </w:p>
    <w:p w14:paraId="4BB4D063" w14:textId="77777777" w:rsidR="00663417" w:rsidRPr="00637132" w:rsidRDefault="00A91116" w:rsidP="00663417">
      <w:pPr>
        <w:spacing w:after="0" w:line="240" w:lineRule="auto"/>
        <w:rPr>
          <w:rFonts w:ascii="Trebuchet MS" w:hAnsi="Trebuchet MS"/>
        </w:rPr>
      </w:pPr>
      <w:r w:rsidRPr="00637132">
        <w:rPr>
          <w:rFonts w:ascii="Trebuchet MS" w:hAnsi="Trebuchet MS"/>
          <w:noProof/>
          <w:lang w:eastAsia="sl-SI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33CB60" wp14:editId="190E16C4">
                <wp:simplePos x="0" y="0"/>
                <wp:positionH relativeFrom="column">
                  <wp:posOffset>3209290</wp:posOffset>
                </wp:positionH>
                <wp:positionV relativeFrom="paragraph">
                  <wp:posOffset>389346</wp:posOffset>
                </wp:positionV>
                <wp:extent cx="3204845" cy="1548765"/>
                <wp:effectExtent l="0" t="0" r="0" b="0"/>
                <wp:wrapSquare wrapText="bothSides"/>
                <wp:docPr id="33" name="Polje z besedilo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845" cy="1548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6874DB" w14:textId="77777777" w:rsidR="00663417" w:rsidRPr="000C2D90" w:rsidRDefault="00663417" w:rsidP="00663417">
                            <w:pPr>
                              <w:spacing w:after="0" w:line="240" w:lineRule="auto"/>
                              <w:rPr>
                                <w:rFonts w:ascii="Trebuchet MS" w:hAnsi="Trebuchet MS"/>
                              </w:rPr>
                            </w:pPr>
                            <w:r w:rsidRPr="000C2D90">
                              <w:rPr>
                                <w:rFonts w:ascii="Trebuchet MS" w:hAnsi="Trebuchet MS"/>
                              </w:rPr>
                              <w:fldChar w:fldCharType="begin"/>
                            </w:r>
                            <w:r w:rsidRPr="000C2D90">
                              <w:rPr>
                                <w:rFonts w:ascii="Trebuchet MS" w:hAnsi="Trebuchet MS"/>
                              </w:rPr>
                              <w:instrText xml:space="preserve"> MACROBUTTON  AcceptAllChangesInDocAndStopTracking "Kliknite in vpišite podpisnika" </w:instrText>
                            </w:r>
                            <w:r w:rsidRPr="000C2D90">
                              <w:rPr>
                                <w:rFonts w:ascii="Trebuchet MS" w:hAnsi="Trebuchet MS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3CB60" id="_x0000_s1028" type="#_x0000_t202" style="position:absolute;margin-left:252.7pt;margin-top:30.65pt;width:252.35pt;height:121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" stroked="f">
                <v:textbox>
                  <w:txbxContent>
                    <w:p w14:paraId="356874DB" w14:textId="77777777" w:rsidR="00663417" w:rsidRPr="000C2D90" w:rsidRDefault="00663417" w:rsidP="00663417">
                      <w:pPr>
                        <w:spacing w:after="0" w:line="240" w:lineRule="auto"/>
                        <w:rPr>
                          <w:rFonts w:ascii="Trebuchet MS" w:hAnsi="Trebuchet MS"/>
                        </w:rPr>
                      </w:pPr>
                      <w:r w:rsidRPr="000C2D90">
                        <w:rPr>
                          <w:rFonts w:ascii="Trebuchet MS" w:hAnsi="Trebuchet MS"/>
                        </w:rPr>
                        <w:fldChar w:fldCharType="begin"/>
                      </w:r>
                      <w:r w:rsidRPr="000C2D90">
                        <w:rPr>
                          <w:rFonts w:ascii="Trebuchet MS" w:hAnsi="Trebuchet MS"/>
                        </w:rPr>
                        <w:instrText xml:space="preserve"> MACROBUTTON  AcceptAllChangesInDocAndStopTracking "Kliknite in vpišite podpisnika" </w:instrText>
                      </w:r>
                      <w:r w:rsidRPr="000C2D90">
                        <w:rPr>
                          <w:rFonts w:ascii="Trebuchet MS" w:hAnsi="Trebuchet MS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AB512F" w14:textId="77777777" w:rsidR="00F95F3E" w:rsidRDefault="00F95F3E" w:rsidP="00663417">
      <w:pPr>
        <w:spacing w:after="0" w:line="240" w:lineRule="auto"/>
        <w:ind w:left="6237"/>
        <w:rPr>
          <w:rFonts w:ascii="Trebuchet MS" w:hAnsi="Trebuchet MS"/>
        </w:rPr>
      </w:pPr>
    </w:p>
    <w:p w14:paraId="31567581" w14:textId="77777777" w:rsidR="00F95F3E" w:rsidRPr="00F95F3E" w:rsidRDefault="00F95F3E" w:rsidP="00F95F3E">
      <w:pPr>
        <w:rPr>
          <w:rFonts w:ascii="Trebuchet MS" w:hAnsi="Trebuchet MS"/>
        </w:rPr>
      </w:pPr>
    </w:p>
    <w:p w14:paraId="5CE6B266" w14:textId="77777777" w:rsidR="00F95F3E" w:rsidRPr="00F95F3E" w:rsidRDefault="00F95F3E" w:rsidP="00F95F3E">
      <w:pPr>
        <w:rPr>
          <w:rFonts w:ascii="Trebuchet MS" w:hAnsi="Trebuchet MS"/>
        </w:rPr>
      </w:pPr>
    </w:p>
    <w:p w14:paraId="1956D969" w14:textId="77777777" w:rsidR="00F95F3E" w:rsidRPr="00F95F3E" w:rsidRDefault="00F95F3E" w:rsidP="00F95F3E">
      <w:pPr>
        <w:rPr>
          <w:rFonts w:ascii="Trebuchet MS" w:hAnsi="Trebuchet MS"/>
        </w:rPr>
      </w:pPr>
    </w:p>
    <w:p w14:paraId="33DF4944" w14:textId="77777777" w:rsidR="00F95F3E" w:rsidRPr="00F95F3E" w:rsidRDefault="00F95F3E" w:rsidP="00F95F3E">
      <w:pPr>
        <w:rPr>
          <w:rFonts w:ascii="Trebuchet MS" w:hAnsi="Trebuchet MS"/>
        </w:rPr>
      </w:pPr>
    </w:p>
    <w:p w14:paraId="180A916B" w14:textId="77777777" w:rsidR="00F95F3E" w:rsidRPr="00F95F3E" w:rsidRDefault="00F95F3E" w:rsidP="00F95F3E">
      <w:pPr>
        <w:rPr>
          <w:rFonts w:ascii="Trebuchet MS" w:hAnsi="Trebuchet MS"/>
        </w:rPr>
      </w:pPr>
    </w:p>
    <w:p w14:paraId="687975EF" w14:textId="77777777" w:rsidR="00F95F3E" w:rsidRPr="00F95F3E" w:rsidRDefault="00F95F3E" w:rsidP="00F95F3E">
      <w:pPr>
        <w:rPr>
          <w:rFonts w:ascii="Trebuchet MS" w:hAnsi="Trebuchet MS"/>
        </w:rPr>
      </w:pPr>
    </w:p>
    <w:p w14:paraId="16AE3748" w14:textId="77777777" w:rsidR="00F95F3E" w:rsidRDefault="00F95F3E" w:rsidP="00F95F3E">
      <w:pPr>
        <w:rPr>
          <w:rFonts w:ascii="Trebuchet MS" w:hAnsi="Trebuchet MS"/>
        </w:rPr>
      </w:pPr>
    </w:p>
    <w:p w14:paraId="348B7663" w14:textId="77777777" w:rsidR="00F95F3E" w:rsidRDefault="00F95F3E" w:rsidP="00F95F3E">
      <w:pPr>
        <w:tabs>
          <w:tab w:val="left" w:pos="1795"/>
        </w:tabs>
        <w:rPr>
          <w:rFonts w:ascii="Trebuchet MS" w:hAnsi="Trebuchet MS"/>
        </w:rPr>
      </w:pPr>
      <w:r>
        <w:rPr>
          <w:rFonts w:ascii="Trebuchet MS" w:hAnsi="Trebuchet MS"/>
        </w:rPr>
        <w:tab/>
      </w:r>
    </w:p>
    <w:p w14:paraId="65497467" w14:textId="77777777" w:rsidR="0017334D" w:rsidRPr="00F95F3E" w:rsidRDefault="00F95F3E" w:rsidP="00F95F3E">
      <w:pPr>
        <w:tabs>
          <w:tab w:val="left" w:pos="1281"/>
        </w:tabs>
        <w:rPr>
          <w:rFonts w:ascii="Trebuchet MS" w:hAnsi="Trebuchet MS"/>
        </w:rPr>
      </w:pPr>
      <w:r>
        <w:rPr>
          <w:rFonts w:ascii="Trebuchet MS" w:hAnsi="Trebuchet MS"/>
        </w:rPr>
        <w:tab/>
      </w:r>
    </w:p>
    <w:sectPr w:rsidR="0017334D" w:rsidRPr="00F95F3E" w:rsidSect="00664E2F">
      <w:footerReference w:type="default" r:id="rId7"/>
      <w:headerReference w:type="first" r:id="rId8"/>
      <w:footerReference w:type="first" r:id="rId9"/>
      <w:pgSz w:w="11906" w:h="16838"/>
      <w:pgMar w:top="1417" w:right="1417" w:bottom="1985" w:left="1417" w:header="708" w:footer="8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A45CF" w14:textId="77777777" w:rsidR="000536E3" w:rsidRDefault="000536E3" w:rsidP="00220C2E">
      <w:pPr>
        <w:spacing w:after="0" w:line="240" w:lineRule="auto"/>
      </w:pPr>
      <w:r>
        <w:separator/>
      </w:r>
    </w:p>
  </w:endnote>
  <w:endnote w:type="continuationSeparator" w:id="0">
    <w:p w14:paraId="688201B5" w14:textId="77777777" w:rsidR="000536E3" w:rsidRDefault="000536E3" w:rsidP="00220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207300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FDAEDA" w14:textId="77777777" w:rsidR="00741D03" w:rsidRDefault="00F34CE3" w:rsidP="00205BCB">
        <w:pPr>
          <w:pStyle w:val="Footer"/>
          <w:jc w:val="center"/>
        </w:pPr>
        <w:r>
          <w:rPr>
            <w:noProof/>
            <w:lang w:eastAsia="sl-SI"/>
          </w:rPr>
          <w:drawing>
            <wp:anchor distT="0" distB="0" distL="114300" distR="114300" simplePos="0" relativeHeight="251678720" behindDoc="0" locked="0" layoutInCell="1" allowOverlap="1" wp14:anchorId="0FE396D9" wp14:editId="291EB556">
              <wp:simplePos x="0" y="0"/>
              <wp:positionH relativeFrom="margin">
                <wp:posOffset>5257386</wp:posOffset>
              </wp:positionH>
              <wp:positionV relativeFrom="bottomMargin">
                <wp:posOffset>-143510</wp:posOffset>
              </wp:positionV>
              <wp:extent cx="561340" cy="716915"/>
              <wp:effectExtent l="0" t="0" r="0" b="6985"/>
              <wp:wrapNone/>
              <wp:docPr id="45" name="Slika 6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6" name="logo P.jpg"/>
                      <pic:cNvPicPr/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340" cy="71691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1368A" w:rsidRPr="00E4781E">
          <w:rPr>
            <w:noProof/>
            <w:lang w:eastAsia="sl-SI"/>
          </w:rPr>
          <w:drawing>
            <wp:anchor distT="0" distB="0" distL="114300" distR="114300" simplePos="0" relativeHeight="251676672" behindDoc="0" locked="0" layoutInCell="1" allowOverlap="1" wp14:anchorId="1A1F680E" wp14:editId="41E7A353">
              <wp:simplePos x="0" y="0"/>
              <wp:positionH relativeFrom="column">
                <wp:posOffset>-904875</wp:posOffset>
              </wp:positionH>
              <wp:positionV relativeFrom="paragraph">
                <wp:posOffset>224155</wp:posOffset>
              </wp:positionV>
              <wp:extent cx="10799445" cy="224155"/>
              <wp:effectExtent l="0" t="0" r="1905" b="4445"/>
              <wp:wrapNone/>
              <wp:docPr id="46" name="Slika 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" name="linija.jpg"/>
                      <pic:cNvPicPr/>
                    </pic:nvPicPr>
                    <pic:blipFill rotWithShape="1">
                      <a:blip r:embed="rId2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/>
                    </pic:blipFill>
                    <pic:spPr bwMode="auto">
                      <a:xfrm>
                        <a:off x="0" y="0"/>
                        <a:ext cx="10799445" cy="224155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11368A">
          <w:fldChar w:fldCharType="begin"/>
        </w:r>
        <w:r w:rsidR="0011368A">
          <w:instrText xml:space="preserve"> PAGE   \* MERGEFORMAT </w:instrText>
        </w:r>
        <w:r w:rsidR="0011368A">
          <w:fldChar w:fldCharType="separate"/>
        </w:r>
        <w:r w:rsidR="00663417">
          <w:rPr>
            <w:noProof/>
          </w:rPr>
          <w:t>2</w:t>
        </w:r>
        <w:r w:rsidR="0011368A"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19415" w14:textId="77777777" w:rsidR="00E4781E" w:rsidRDefault="00010B22">
    <w:pPr>
      <w:pStyle w:val="Footer"/>
    </w:pPr>
    <w:r>
      <w:rPr>
        <w:noProof/>
        <w:lang w:eastAsia="sl-SI"/>
      </w:rPr>
      <w:drawing>
        <wp:anchor distT="0" distB="0" distL="114300" distR="114300" simplePos="0" relativeHeight="251693056" behindDoc="0" locked="0" layoutInCell="1" allowOverlap="1" wp14:anchorId="48E818D3" wp14:editId="5A905489">
          <wp:simplePos x="0" y="0"/>
          <wp:positionH relativeFrom="margin">
            <wp:posOffset>1233805</wp:posOffset>
          </wp:positionH>
          <wp:positionV relativeFrom="margin">
            <wp:posOffset>8396605</wp:posOffset>
          </wp:positionV>
          <wp:extent cx="889635" cy="985520"/>
          <wp:effectExtent l="0" t="0" r="5715" b="5080"/>
          <wp:wrapSquare wrapText="bothSides"/>
          <wp:docPr id="209639572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6395729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65" r="4865"/>
                  <a:stretch>
                    <a:fillRect/>
                  </a:stretch>
                </pic:blipFill>
                <pic:spPr bwMode="auto">
                  <a:xfrm>
                    <a:off x="0" y="0"/>
                    <a:ext cx="889635" cy="985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446B7">
      <w:rPr>
        <w:noProof/>
        <w:lang w:eastAsia="sl-SI"/>
      </w:rPr>
      <w:drawing>
        <wp:anchor distT="0" distB="0" distL="114300" distR="114300" simplePos="0" relativeHeight="251691008" behindDoc="1" locked="0" layoutInCell="1" allowOverlap="1" wp14:anchorId="1357EB77" wp14:editId="2EF10095">
          <wp:simplePos x="0" y="0"/>
          <wp:positionH relativeFrom="page">
            <wp:posOffset>1335314</wp:posOffset>
          </wp:positionH>
          <wp:positionV relativeFrom="page">
            <wp:posOffset>9488170</wp:posOffset>
          </wp:positionV>
          <wp:extent cx="737870" cy="737870"/>
          <wp:effectExtent l="0" t="0" r="5080" b="5080"/>
          <wp:wrapNone/>
          <wp:docPr id="31" name="Slika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lika 1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870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13A94">
      <w:rPr>
        <w:noProof/>
        <w:lang w:eastAsia="sl-SI"/>
      </w:rPr>
      <w:drawing>
        <wp:anchor distT="0" distB="0" distL="114300" distR="114300" simplePos="0" relativeHeight="251684864" behindDoc="1" locked="0" layoutInCell="1" allowOverlap="0" wp14:anchorId="6EB0317D" wp14:editId="78676EAF">
          <wp:simplePos x="0" y="0"/>
          <wp:positionH relativeFrom="margin">
            <wp:posOffset>-753745</wp:posOffset>
          </wp:positionH>
          <wp:positionV relativeFrom="margin">
            <wp:posOffset>8904605</wp:posOffset>
          </wp:positionV>
          <wp:extent cx="1149985" cy="449580"/>
          <wp:effectExtent l="0" t="0" r="0" b="7620"/>
          <wp:wrapSquare wrapText="bothSides"/>
          <wp:docPr id="39" name="Slika 3" descr="C:\Documents and Settings\srebot\Desktop\2011-10 (okt)\scan0001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3" descr="C:\Documents and Settings\srebot\Desktop\2011-10 (okt)\scan0001.bmp"/>
                  <pic:cNvPicPr/>
                </pic:nvPicPr>
                <pic:blipFill>
                  <a:blip r:embed="rId3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985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5F3E" w:rsidRPr="00913A94">
      <w:rPr>
        <w:noProof/>
        <w:lang w:eastAsia="sl-SI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330E2D88" wp14:editId="41F57AEB">
              <wp:simplePos x="0" y="0"/>
              <wp:positionH relativeFrom="column">
                <wp:posOffset>2047875</wp:posOffset>
              </wp:positionH>
              <wp:positionV relativeFrom="paragraph">
                <wp:posOffset>-77561</wp:posOffset>
              </wp:positionV>
              <wp:extent cx="4850130" cy="441960"/>
              <wp:effectExtent l="0" t="0" r="0" b="0"/>
              <wp:wrapNone/>
              <wp:docPr id="307" name="Polje z besedilo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0130" cy="4419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B44BF6" w14:textId="77777777" w:rsidR="00913A94" w:rsidRPr="00512A90" w:rsidRDefault="00913A94" w:rsidP="00913A94">
                          <w:pPr>
                            <w:spacing w:after="0"/>
                            <w:rPr>
                              <w:rFonts w:ascii="Trebuchet MS" w:hAnsi="Trebuchet MS"/>
                              <w:noProof/>
                              <w:color w:val="7A7B7C"/>
                              <w:sz w:val="16"/>
                              <w:szCs w:val="16"/>
                            </w:rPr>
                          </w:pPr>
                          <w:r w:rsidRPr="00512A90">
                            <w:rPr>
                              <w:rFonts w:ascii="Trebuchet MS" w:hAnsi="Trebuchet MS"/>
                              <w:noProof/>
                              <w:color w:val="7A7B7C"/>
                              <w:sz w:val="16"/>
                              <w:szCs w:val="16"/>
                            </w:rPr>
                            <w:t xml:space="preserve">PLINOVODI, Družba za upravljanje s prenosnim sistemom, d.o.o.; Ljubljana; </w:t>
                          </w:r>
                        </w:p>
                        <w:p w14:paraId="08D32557" w14:textId="77777777" w:rsidR="00913A94" w:rsidRPr="00512A90" w:rsidRDefault="00913A94" w:rsidP="00913A94">
                          <w:pPr>
                            <w:spacing w:before="20" w:after="0"/>
                            <w:rPr>
                              <w:color w:val="7A7B7C"/>
                              <w:sz w:val="16"/>
                              <w:szCs w:val="16"/>
                            </w:rPr>
                          </w:pPr>
                          <w:r w:rsidRPr="00512A90">
                            <w:rPr>
                              <w:rFonts w:ascii="Trebuchet MS" w:hAnsi="Trebuchet MS"/>
                              <w:noProof/>
                              <w:color w:val="7A7B7C"/>
                              <w:sz w:val="16"/>
                              <w:szCs w:val="16"/>
                            </w:rPr>
                            <w:t>Okrožno sodišče</w:t>
                          </w:r>
                          <w:r>
                            <w:rPr>
                              <w:rFonts w:ascii="Trebuchet MS" w:hAnsi="Trebuchet MS"/>
                              <w:noProof/>
                              <w:color w:val="7A7B7C"/>
                              <w:sz w:val="16"/>
                              <w:szCs w:val="16"/>
                            </w:rPr>
                            <w:t xml:space="preserve"> v Ljubljani; m</w:t>
                          </w:r>
                          <w:r w:rsidRPr="00512A90">
                            <w:rPr>
                              <w:rFonts w:ascii="Trebuchet MS" w:hAnsi="Trebuchet MS"/>
                              <w:noProof/>
                              <w:color w:val="7A7B7C"/>
                              <w:sz w:val="16"/>
                              <w:szCs w:val="16"/>
                            </w:rPr>
                            <w:t>atična št.: 1954288000; osnovni kapital: 98.733.790,00 EUR.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0E2D88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1.25pt;margin-top:-6.1pt;width:381.9pt;height:34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" filled="f" stroked="f">
              <v:textbox>
                <w:txbxContent>
                  <w:p w14:paraId="7DB44BF6" w14:textId="77777777" w:rsidR="00913A94" w:rsidRPr="00512A90" w:rsidRDefault="00913A94" w:rsidP="00913A94">
                    <w:pPr>
                      <w:spacing w:after="0"/>
                      <w:rPr>
                        <w:rFonts w:ascii="Trebuchet MS" w:hAnsi="Trebuchet MS"/>
                        <w:noProof/>
                        <w:color w:val="7A7B7C"/>
                        <w:sz w:val="16"/>
                        <w:szCs w:val="16"/>
                      </w:rPr>
                    </w:pPr>
                    <w:r w:rsidRPr="00512A90">
                      <w:rPr>
                        <w:rFonts w:ascii="Trebuchet MS" w:hAnsi="Trebuchet MS"/>
                        <w:noProof/>
                        <w:color w:val="7A7B7C"/>
                        <w:sz w:val="16"/>
                        <w:szCs w:val="16"/>
                      </w:rPr>
                      <w:t xml:space="preserve">PLINOVODI, Družba za upravljanje s prenosnim sistemom, d.o.o.; Ljubljana; </w:t>
                    </w:r>
                  </w:p>
                  <w:p w14:paraId="08D32557" w14:textId="77777777" w:rsidR="00913A94" w:rsidRPr="00512A90" w:rsidRDefault="00913A94" w:rsidP="00913A94">
                    <w:pPr>
                      <w:spacing w:before="20" w:after="0"/>
                      <w:rPr>
                        <w:color w:val="7A7B7C"/>
                        <w:sz w:val="16"/>
                        <w:szCs w:val="16"/>
                      </w:rPr>
                    </w:pPr>
                    <w:r w:rsidRPr="00512A90">
                      <w:rPr>
                        <w:rFonts w:ascii="Trebuchet MS" w:hAnsi="Trebuchet MS"/>
                        <w:noProof/>
                        <w:color w:val="7A7B7C"/>
                        <w:sz w:val="16"/>
                        <w:szCs w:val="16"/>
                      </w:rPr>
                      <w:t>Okrožno sodišče</w:t>
                    </w:r>
                    <w:r>
                      <w:rPr>
                        <w:rFonts w:ascii="Trebuchet MS" w:hAnsi="Trebuchet MS"/>
                        <w:noProof/>
                        <w:color w:val="7A7B7C"/>
                        <w:sz w:val="16"/>
                        <w:szCs w:val="16"/>
                      </w:rPr>
                      <w:t xml:space="preserve"> v Ljubljani; m</w:t>
                    </w:r>
                    <w:r w:rsidRPr="00512A90">
                      <w:rPr>
                        <w:rFonts w:ascii="Trebuchet MS" w:hAnsi="Trebuchet MS"/>
                        <w:noProof/>
                        <w:color w:val="7A7B7C"/>
                        <w:sz w:val="16"/>
                        <w:szCs w:val="16"/>
                      </w:rPr>
                      <w:t>atična št.: 1954288000; osnovni kapital: 98.733.790,00 EUR.</w:t>
                    </w:r>
                  </w:p>
                </w:txbxContent>
              </v:textbox>
            </v:shape>
          </w:pict>
        </mc:Fallback>
      </mc:AlternateContent>
    </w:r>
    <w:r w:rsidR="00E70DA5" w:rsidRPr="00E4781E">
      <w:rPr>
        <w:noProof/>
        <w:lang w:eastAsia="sl-SI"/>
      </w:rPr>
      <w:drawing>
        <wp:anchor distT="0" distB="0" distL="114300" distR="114300" simplePos="0" relativeHeight="251657214" behindDoc="0" locked="0" layoutInCell="1" allowOverlap="1" wp14:anchorId="01797246" wp14:editId="2B21A64C">
          <wp:simplePos x="0" y="0"/>
          <wp:positionH relativeFrom="column">
            <wp:posOffset>-897255</wp:posOffset>
          </wp:positionH>
          <wp:positionV relativeFrom="paragraph">
            <wp:posOffset>234315</wp:posOffset>
          </wp:positionV>
          <wp:extent cx="10799445" cy="224155"/>
          <wp:effectExtent l="0" t="0" r="1905" b="4445"/>
          <wp:wrapNone/>
          <wp:docPr id="51" name="Slika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linija.jpg"/>
                  <pic:cNvPicPr/>
                </pic:nvPicPr>
                <pic:blipFill rotWithShape="1">
                  <a:blip r:embed="rId4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10799445" cy="2241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F2EA1" w14:textId="77777777" w:rsidR="000536E3" w:rsidRDefault="000536E3" w:rsidP="00220C2E">
      <w:pPr>
        <w:spacing w:after="0" w:line="240" w:lineRule="auto"/>
      </w:pPr>
      <w:bookmarkStart w:id="0" w:name="_Hlk479716982"/>
      <w:bookmarkEnd w:id="0"/>
      <w:r>
        <w:separator/>
      </w:r>
    </w:p>
  </w:footnote>
  <w:footnote w:type="continuationSeparator" w:id="0">
    <w:p w14:paraId="4E60A615" w14:textId="77777777" w:rsidR="000536E3" w:rsidRDefault="000536E3" w:rsidP="00220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A3E36" w14:textId="77777777" w:rsidR="00220C2E" w:rsidRDefault="00694D65">
    <w:pPr>
      <w:pStyle w:val="Header"/>
    </w:pPr>
    <w:r>
      <w:rPr>
        <w:noProof/>
        <w:sz w:val="20"/>
        <w:lang w:eastAsia="sl-SI"/>
      </w:rPr>
      <mc:AlternateContent>
        <mc:Choice Requires="wps">
          <w:drawing>
            <wp:anchor distT="0" distB="0" distL="114300" distR="114300" simplePos="0" relativeHeight="251674624" behindDoc="1" locked="0" layoutInCell="1" allowOverlap="1" wp14:anchorId="6E717081" wp14:editId="10F5FE66">
              <wp:simplePos x="0" y="0"/>
              <wp:positionH relativeFrom="page">
                <wp:posOffset>4168301</wp:posOffset>
              </wp:positionH>
              <wp:positionV relativeFrom="page">
                <wp:posOffset>1595336</wp:posOffset>
              </wp:positionV>
              <wp:extent cx="2592421" cy="1533600"/>
              <wp:effectExtent l="0" t="0" r="0" b="9525"/>
              <wp:wrapNone/>
              <wp:docPr id="27" name="Text 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2421" cy="1533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78F9C80A" w14:textId="77777777" w:rsidR="00694D65" w:rsidRPr="009A432F" w:rsidRDefault="00694D65" w:rsidP="00694D65">
                          <w:pPr>
                            <w:spacing w:after="0" w:line="240" w:lineRule="auto"/>
                            <w:rPr>
                              <w:rFonts w:ascii="Trebuchet MS" w:hAnsi="Trebuchet MS" w:cs="Arial"/>
                              <w:b/>
                              <w:iCs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 w:rsidRPr="009A432F">
                            <w:rPr>
                              <w:rFonts w:ascii="Trebuchet MS" w:hAnsi="Trebuchet MS" w:cs="Arial"/>
                              <w:b/>
                              <w:iCs/>
                              <w:color w:val="595959" w:themeColor="text1" w:themeTint="A6"/>
                              <w:sz w:val="16"/>
                              <w:szCs w:val="16"/>
                            </w:rPr>
                            <w:t>Plinovodi d.o.o.</w:t>
                          </w:r>
                        </w:p>
                        <w:p w14:paraId="217C1EB2" w14:textId="77777777" w:rsidR="00694D65" w:rsidRPr="004E31BF" w:rsidRDefault="00694D65" w:rsidP="00694D65">
                          <w:pPr>
                            <w:spacing w:after="0" w:line="240" w:lineRule="auto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r w:rsidRPr="004E31BF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>Cesta Ljubljanske brigade 11b</w:t>
                          </w:r>
                        </w:p>
                        <w:p w14:paraId="31B25E45" w14:textId="77777777" w:rsidR="00694D65" w:rsidRPr="004E31BF" w:rsidRDefault="00694D65" w:rsidP="00694D65">
                          <w:pPr>
                            <w:spacing w:after="0" w:line="240" w:lineRule="auto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r w:rsidRPr="004E31BF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>p.p. 3720, 1001 Ljubljana, Slovenija</w:t>
                          </w:r>
                        </w:p>
                        <w:p w14:paraId="22D73B1C" w14:textId="77777777" w:rsidR="00694D65" w:rsidRPr="004E31BF" w:rsidRDefault="00694D65" w:rsidP="00694D65">
                          <w:pPr>
                            <w:spacing w:after="0" w:line="240" w:lineRule="auto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</w:p>
                        <w:p w14:paraId="360363EF" w14:textId="77777777" w:rsidR="00694D65" w:rsidRPr="004E31BF" w:rsidRDefault="00694D65" w:rsidP="00694D65">
                          <w:pPr>
                            <w:spacing w:after="0" w:line="240" w:lineRule="auto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r w:rsidRPr="004E31BF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>T:</w:t>
                          </w:r>
                          <w:r w:rsidR="009B2D1A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 xml:space="preserve"> </w:t>
                          </w:r>
                          <w:r w:rsidR="00650B93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>+386 1 58 20 700</w:t>
                          </w:r>
                          <w:r w:rsidRPr="004E31BF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3B1D9B98" w14:textId="77777777" w:rsidR="00694D65" w:rsidRPr="004E31BF" w:rsidRDefault="00694D65" w:rsidP="00694D65">
                          <w:pPr>
                            <w:spacing w:after="0" w:line="240" w:lineRule="auto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r w:rsidRPr="004E31BF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>F:</w:t>
                          </w:r>
                          <w:r w:rsidR="009B2D1A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E31BF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>+386 1 58 20 701</w:t>
                          </w:r>
                        </w:p>
                        <w:p w14:paraId="79E6F2E7" w14:textId="77777777" w:rsidR="00394B96" w:rsidRDefault="00657E00" w:rsidP="00657E00">
                          <w:pPr>
                            <w:spacing w:after="0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r w:rsidRPr="00A85193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 xml:space="preserve">IBAN: SI56 </w:t>
                          </w:r>
                          <w:r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>0400 0027 7652 741, OTP banka d.d</w:t>
                          </w:r>
                        </w:p>
                        <w:p w14:paraId="2C017C35" w14:textId="77777777" w:rsidR="00394B96" w:rsidRDefault="00394B96" w:rsidP="00394B96">
                          <w:pPr>
                            <w:spacing w:after="0" w:line="240" w:lineRule="auto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>IBAN: SI56 0292 3025 4424 156, NLB d.d., Ljubljana</w:t>
                          </w:r>
                        </w:p>
                        <w:p w14:paraId="5006D37F" w14:textId="77777777" w:rsidR="004F468F" w:rsidRDefault="00694D65" w:rsidP="00694D65">
                          <w:pPr>
                            <w:spacing w:after="0" w:line="240" w:lineRule="auto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r w:rsidRPr="004E31BF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>ID za DDV: SI31378285</w:t>
                          </w:r>
                        </w:p>
                      </w:txbxContent>
                    </wps:txbx>
                    <wps:bodyPr rot="0" vert="horz" wrap="square" lIns="36000" tIns="0" rIns="3600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717081" id="_x0000_t202" coordsize="21600,21600" o:spt="202" path="m,l,21600r21600,l21600,xe">
              <v:stroke joinstyle="miter"/>
              <v:path gradientshapeok="t" o:connecttype="rect"/>
            </v:shapetype>
            <v:shape id="Text Box 50" o:spid="_x0000_s1029" type="#_x0000_t202" style="position:absolute;margin-left:328.2pt;margin-top:125.6pt;width:204.15pt;height:120.7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" filled="f" stroked="f">
              <v:textbox inset="1mm,0,1mm,0">
                <w:txbxContent>
                  <w:p w14:paraId="78F9C80A" w14:textId="77777777" w:rsidR="00694D65" w:rsidRPr="009A432F" w:rsidRDefault="00694D65" w:rsidP="00694D65">
                    <w:pPr>
                      <w:spacing w:after="0" w:line="240" w:lineRule="auto"/>
                      <w:rPr>
                        <w:rFonts w:ascii="Trebuchet MS" w:hAnsi="Trebuchet MS" w:cs="Arial"/>
                        <w:b/>
                        <w:iCs/>
                        <w:color w:val="595959" w:themeColor="text1" w:themeTint="A6"/>
                        <w:sz w:val="16"/>
                        <w:szCs w:val="16"/>
                      </w:rPr>
                    </w:pPr>
                    <w:r w:rsidRPr="009A432F">
                      <w:rPr>
                        <w:rFonts w:ascii="Trebuchet MS" w:hAnsi="Trebuchet MS" w:cs="Arial"/>
                        <w:b/>
                        <w:iCs/>
                        <w:color w:val="595959" w:themeColor="text1" w:themeTint="A6"/>
                        <w:sz w:val="16"/>
                        <w:szCs w:val="16"/>
                      </w:rPr>
                      <w:t>Plinovodi d.o.o.</w:t>
                    </w:r>
                  </w:p>
                  <w:p w14:paraId="217C1EB2" w14:textId="77777777" w:rsidR="00694D65" w:rsidRPr="004E31BF" w:rsidRDefault="00694D65" w:rsidP="00694D65">
                    <w:pPr>
                      <w:spacing w:after="0" w:line="240" w:lineRule="auto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</w:pPr>
                    <w:r w:rsidRPr="004E31BF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  <w:t>Cesta Ljubljanske brigade 11b</w:t>
                    </w:r>
                  </w:p>
                  <w:p w14:paraId="31B25E45" w14:textId="77777777" w:rsidR="00694D65" w:rsidRPr="004E31BF" w:rsidRDefault="00694D65" w:rsidP="00694D65">
                    <w:pPr>
                      <w:spacing w:after="0" w:line="240" w:lineRule="auto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</w:pPr>
                    <w:r w:rsidRPr="004E31BF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  <w:t>p.p. 3720, 1001 Ljubljana, Slovenija</w:t>
                    </w:r>
                  </w:p>
                  <w:p w14:paraId="22D73B1C" w14:textId="77777777" w:rsidR="00694D65" w:rsidRPr="004E31BF" w:rsidRDefault="00694D65" w:rsidP="00694D65">
                    <w:pPr>
                      <w:spacing w:after="0" w:line="240" w:lineRule="auto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</w:pPr>
                  </w:p>
                  <w:p w14:paraId="360363EF" w14:textId="77777777" w:rsidR="00694D65" w:rsidRPr="004E31BF" w:rsidRDefault="00694D65" w:rsidP="00694D65">
                    <w:pPr>
                      <w:spacing w:after="0" w:line="240" w:lineRule="auto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</w:pPr>
                    <w:r w:rsidRPr="004E31BF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  <w:t>T:</w:t>
                    </w:r>
                    <w:r w:rsidR="009B2D1A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  <w:t xml:space="preserve"> </w:t>
                    </w:r>
                    <w:r w:rsidR="00650B93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  <w:t>+386 1 58 20 700</w:t>
                    </w:r>
                    <w:r w:rsidRPr="004E31BF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  <w:t xml:space="preserve"> </w:t>
                    </w:r>
                  </w:p>
                  <w:p w14:paraId="3B1D9B98" w14:textId="77777777" w:rsidR="00694D65" w:rsidRPr="004E31BF" w:rsidRDefault="00694D65" w:rsidP="00694D65">
                    <w:pPr>
                      <w:spacing w:after="0" w:line="240" w:lineRule="auto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</w:pPr>
                    <w:r w:rsidRPr="004E31BF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  <w:t>F:</w:t>
                    </w:r>
                    <w:r w:rsidR="009B2D1A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  <w:t xml:space="preserve"> </w:t>
                    </w:r>
                    <w:r w:rsidRPr="004E31BF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  <w:t>+386 1 58 20 701</w:t>
                    </w:r>
                  </w:p>
                  <w:p w14:paraId="79E6F2E7" w14:textId="77777777" w:rsidR="00394B96" w:rsidRDefault="00657E00" w:rsidP="00657E00">
                    <w:pPr>
                      <w:spacing w:after="0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</w:pPr>
                    <w:r w:rsidRPr="00A85193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  <w:t xml:space="preserve">IBAN: SI56 </w:t>
                    </w:r>
                    <w:r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  <w:t>0400 0027 7652 741, OTP banka d.d</w:t>
                    </w:r>
                  </w:p>
                  <w:p w14:paraId="2C017C35" w14:textId="77777777" w:rsidR="00394B96" w:rsidRDefault="00394B96" w:rsidP="00394B96">
                    <w:pPr>
                      <w:spacing w:after="0" w:line="240" w:lineRule="auto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</w:pPr>
                    <w:r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  <w:t>IBAN: SI56 0292 3025 4424 156, NLB d.d., Ljubljana</w:t>
                    </w:r>
                  </w:p>
                  <w:p w14:paraId="5006D37F" w14:textId="77777777" w:rsidR="004F468F" w:rsidRDefault="00694D65" w:rsidP="00694D65">
                    <w:pPr>
                      <w:spacing w:after="0" w:line="240" w:lineRule="auto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</w:pPr>
                    <w:r w:rsidRPr="004E31BF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  <w:t>ID za DDV: SI31378285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sl-SI"/>
      </w:rPr>
      <mc:AlternateContent>
        <mc:Choice Requires="wpg">
          <w:drawing>
            <wp:anchor distT="0" distB="0" distL="114300" distR="114300" simplePos="0" relativeHeight="251672576" behindDoc="1" locked="0" layoutInCell="1" allowOverlap="1" wp14:anchorId="482D5A82" wp14:editId="0EF603B2">
              <wp:simplePos x="0" y="0"/>
              <wp:positionH relativeFrom="page">
                <wp:posOffset>552450</wp:posOffset>
              </wp:positionH>
              <wp:positionV relativeFrom="page">
                <wp:posOffset>1629625</wp:posOffset>
              </wp:positionV>
              <wp:extent cx="3312160" cy="1569085"/>
              <wp:effectExtent l="0" t="0" r="21590" b="31115"/>
              <wp:wrapNone/>
              <wp:docPr id="1" name="Group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12160" cy="1569085"/>
                        <a:chOff x="709" y="1843"/>
                        <a:chExt cx="5103" cy="2523"/>
                      </a:xfrm>
                    </wpg:grpSpPr>
                    <wpg:grpSp>
                      <wpg:cNvPr id="2" name="Group 38"/>
                      <wpg:cNvGrpSpPr>
                        <a:grpSpLocks/>
                      </wpg:cNvGrpSpPr>
                      <wpg:grpSpPr bwMode="auto">
                        <a:xfrm>
                          <a:off x="709" y="1843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3" name="Line 39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7" name="Line 40"/>
                        <wps:cNvCnPr/>
                        <wps:spPr bwMode="auto">
                          <a:xfrm>
                            <a:off x="369" y="2276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18" name="Group 41"/>
                      <wpg:cNvGrpSpPr>
                        <a:grpSpLocks/>
                      </wpg:cNvGrpSpPr>
                      <wpg:grpSpPr bwMode="auto">
                        <a:xfrm rot="5400000">
                          <a:off x="5642" y="1843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19" name="Line 42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0" name="Line 43"/>
                        <wps:cNvCnPr/>
                        <wps:spPr bwMode="auto">
                          <a:xfrm>
                            <a:off x="369" y="226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21" name="Group 44"/>
                      <wpg:cNvGrpSpPr>
                        <a:grpSpLocks/>
                      </wpg:cNvGrpSpPr>
                      <wpg:grpSpPr bwMode="auto">
                        <a:xfrm rot="10800000">
                          <a:off x="5642" y="4196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22" name="Line 45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3" name="Line 46"/>
                        <wps:cNvCnPr/>
                        <wps:spPr bwMode="auto">
                          <a:xfrm>
                            <a:off x="369" y="226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24" name="Group 47"/>
                      <wpg:cNvGrpSpPr>
                        <a:grpSpLocks/>
                      </wpg:cNvGrpSpPr>
                      <wpg:grpSpPr bwMode="auto">
                        <a:xfrm rot="16200000">
                          <a:off x="709" y="4196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25" name="Line 48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6" name="Line 49"/>
                        <wps:cNvCnPr/>
                        <wps:spPr bwMode="auto">
                          <a:xfrm>
                            <a:off x="369" y="226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FFC004" id="Group 37" o:spid="_x0000_s1026" style="position:absolute;margin-left:43.5pt;margin-top:128.3pt;width:260.8pt;height:123.55pt;z-index:-251643904;mso-position-horizontal-relative:page;mso-position-vertical-relative:page" coordorigin="709,1843" coordsize="5103,2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">
              <v:group id="Group 38" o:spid="_x0000_s1027" style="position:absolute;left:709;top:1843;width:170;height:17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line id="Line 39" o:spid="_x0000_s1028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" strokecolor="#58595a" strokeweight=".25pt"/>
                <v:line id="Line 40" o:spid="_x0000_s1029" style="position:absolute;visibility:visible;mso-wrap-style:square" from="369,2276" to="539,2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" strokecolor="#58595a" strokeweight=".25pt"/>
              </v:group>
              <v:group id="Group 41" o:spid="_x0000_s1030" style="position:absolute;left:5642;top:1843;width:170;height:170;rotation:9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">
                <v:line id="Line 42" o:spid="_x0000_s1031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" strokecolor="#58595a" strokeweight=".25pt"/>
                <v:line id="Line 43" o:spid="_x0000_s1032" style="position:absolute;visibility:visible;mso-wrap-style:square" from="369,2268" to="539,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" strokecolor="#58595a" strokeweight=".25pt"/>
              </v:group>
              <v:group id="Group 44" o:spid="_x0000_s1033" style="position:absolute;left:5642;top:4196;width:170;height:170;rotation:18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">
                <v:line id="Line 45" o:spid="_x0000_s1034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" strokecolor="#58595a" strokeweight=".25pt"/>
                <v:line id="Line 46" o:spid="_x0000_s1035" style="position:absolute;visibility:visible;mso-wrap-style:square" from="369,2268" to="539,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" strokecolor="#58595a" strokeweight=".25pt"/>
              </v:group>
              <v:group id="Group 47" o:spid="_x0000_s1036" style="position:absolute;left:709;top:4196;width:170;height:170;rotation:-9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">
                <v:line id="Line 48" o:spid="_x0000_s1037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" strokecolor="#58595a" strokeweight=".25pt"/>
                <v:line id="Line 49" o:spid="_x0000_s1038" style="position:absolute;visibility:visible;mso-wrap-style:square" from="369,2268" to="539,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" strokecolor="#58595a" strokeweight=".25pt"/>
              </v:group>
              <w10:wrap anchorx="page" anchory="page"/>
            </v:group>
          </w:pict>
        </mc:Fallback>
      </mc:AlternateContent>
    </w:r>
    <w:r w:rsidR="0088027F">
      <w:rPr>
        <w:noProof/>
        <w:lang w:eastAsia="sl-SI"/>
      </w:rPr>
      <w:drawing>
        <wp:anchor distT="0" distB="0" distL="114300" distR="114300" simplePos="0" relativeHeight="251659264" behindDoc="0" locked="0" layoutInCell="1" allowOverlap="1" wp14:anchorId="0EF88EAC" wp14:editId="70860924">
          <wp:simplePos x="0" y="0"/>
          <wp:positionH relativeFrom="column">
            <wp:posOffset>-308610</wp:posOffset>
          </wp:positionH>
          <wp:positionV relativeFrom="paragraph">
            <wp:posOffset>-124293</wp:posOffset>
          </wp:positionV>
          <wp:extent cx="2159635" cy="1128395"/>
          <wp:effectExtent l="0" t="0" r="0" b="0"/>
          <wp:wrapNone/>
          <wp:docPr id="47" name="Slika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logo 4x2.13.jpg"/>
                  <pic:cNvPicPr/>
                </pic:nvPicPr>
                <pic:blipFill rotWithShape="1"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159635" cy="1128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33CA">
      <w:rPr>
        <w:noProof/>
        <w:sz w:val="20"/>
        <w:lang w:eastAsia="sl-SI"/>
      </w:rPr>
      <mc:AlternateContent>
        <mc:Choice Requires="wpg">
          <w:drawing>
            <wp:anchor distT="0" distB="0" distL="114300" distR="114300" simplePos="0" relativeHeight="251670528" behindDoc="1" locked="0" layoutInCell="1" allowOverlap="1" wp14:anchorId="61198DCE" wp14:editId="2C620F0C">
              <wp:simplePos x="0" y="0"/>
              <wp:positionH relativeFrom="page">
                <wp:posOffset>593199</wp:posOffset>
              </wp:positionH>
              <wp:positionV relativeFrom="page">
                <wp:posOffset>1755140</wp:posOffset>
              </wp:positionV>
              <wp:extent cx="3312160" cy="1569085"/>
              <wp:effectExtent l="0" t="0" r="0" b="0"/>
              <wp:wrapNone/>
              <wp:docPr id="4" name="Group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12160" cy="1569085"/>
                        <a:chOff x="709" y="1843"/>
                        <a:chExt cx="5103" cy="2523"/>
                      </a:xfrm>
                    </wpg:grpSpPr>
                    <wpg:grpSp>
                      <wpg:cNvPr id="5" name="Group 38"/>
                      <wpg:cNvGrpSpPr>
                        <a:grpSpLocks/>
                      </wpg:cNvGrpSpPr>
                      <wpg:grpSpPr bwMode="auto">
                        <a:xfrm>
                          <a:off x="709" y="1843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6" name="Line 39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" name="Line 40"/>
                        <wps:cNvCnPr/>
                        <wps:spPr bwMode="auto">
                          <a:xfrm>
                            <a:off x="369" y="2276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" name="Group 41"/>
                      <wpg:cNvGrpSpPr>
                        <a:grpSpLocks/>
                      </wpg:cNvGrpSpPr>
                      <wpg:grpSpPr bwMode="auto">
                        <a:xfrm rot="5400000">
                          <a:off x="5642" y="1843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9" name="Line 42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" name="Line 43"/>
                        <wps:cNvCnPr/>
                        <wps:spPr bwMode="auto">
                          <a:xfrm>
                            <a:off x="369" y="226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11" name="Group 44"/>
                      <wpg:cNvGrpSpPr>
                        <a:grpSpLocks/>
                      </wpg:cNvGrpSpPr>
                      <wpg:grpSpPr bwMode="auto">
                        <a:xfrm rot="10800000">
                          <a:off x="5642" y="4196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12" name="Line 45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3" name="Line 46"/>
                        <wps:cNvCnPr/>
                        <wps:spPr bwMode="auto">
                          <a:xfrm>
                            <a:off x="369" y="226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14" name="Group 47"/>
                      <wpg:cNvGrpSpPr>
                        <a:grpSpLocks/>
                      </wpg:cNvGrpSpPr>
                      <wpg:grpSpPr bwMode="auto">
                        <a:xfrm rot="16200000">
                          <a:off x="709" y="4196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15" name="Line 48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" name="Line 49"/>
                        <wps:cNvCnPr/>
                        <wps:spPr bwMode="auto">
                          <a:xfrm>
                            <a:off x="369" y="226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C52B9D" id="Group 37" o:spid="_x0000_s1026" style="position:absolute;margin-left:46.7pt;margin-top:138.2pt;width:260.8pt;height:123.55pt;z-index:-251645952;mso-position-horizontal-relative:page;mso-position-vertical-relative:page" coordorigin="709,1843" coordsize="5103,2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">
              <v:group id="Group 38" o:spid="_x0000_s1027" style="position:absolute;left:709;top:1843;width:170;height:17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line id="Line 39" o:spid="_x0000_s1028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" stroked="f" strokeweight=".25pt"/>
                <v:line id="Line 40" o:spid="_x0000_s1029" style="position:absolute;visibility:visible;mso-wrap-style:square" from="369,2276" to="539,2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" stroked="f" strokeweight=".25pt"/>
              </v:group>
              <v:group id="Group 41" o:spid="_x0000_s1030" style="position:absolute;left:5642;top:1843;width:170;height:170;rotation:9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">
                <v:line id="Line 42" o:spid="_x0000_s1031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" stroked="f" strokeweight=".25pt"/>
                <v:line id="Line 43" o:spid="_x0000_s1032" style="position:absolute;visibility:visible;mso-wrap-style:square" from="369,2268" to="539,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" stroked="f" strokeweight=".25pt"/>
              </v:group>
              <v:group id="Group 44" o:spid="_x0000_s1033" style="position:absolute;left:5642;top:4196;width:170;height:170;rotation:18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">
                <v:line id="Line 45" o:spid="_x0000_s1034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" stroked="f" strokeweight=".25pt"/>
                <v:line id="Line 46" o:spid="_x0000_s1035" style="position:absolute;visibility:visible;mso-wrap-style:square" from="369,2268" to="539,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" stroked="f" strokeweight=".25pt"/>
              </v:group>
              <v:group id="Group 47" o:spid="_x0000_s1036" style="position:absolute;left:709;top:4196;width:170;height:170;rotation:-9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">
                <v:line id="Line 48" o:spid="_x0000_s1037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" stroked="f" strokeweight=".25pt"/>
                <v:line id="Line 49" o:spid="_x0000_s1038" style="position:absolute;visibility:visible;mso-wrap-style:square" from="369,2268" to="539,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" stroked="f" strokeweight=".25pt"/>
              </v:group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B41"/>
    <w:rsid w:val="00010B22"/>
    <w:rsid w:val="000536E3"/>
    <w:rsid w:val="00056473"/>
    <w:rsid w:val="00064B41"/>
    <w:rsid w:val="00084482"/>
    <w:rsid w:val="00092CC4"/>
    <w:rsid w:val="000A1AD6"/>
    <w:rsid w:val="000A1F96"/>
    <w:rsid w:val="000B468F"/>
    <w:rsid w:val="000D6C22"/>
    <w:rsid w:val="00111A7D"/>
    <w:rsid w:val="0011312E"/>
    <w:rsid w:val="0011368A"/>
    <w:rsid w:val="00126C99"/>
    <w:rsid w:val="00155E85"/>
    <w:rsid w:val="0017334D"/>
    <w:rsid w:val="0018409C"/>
    <w:rsid w:val="00184B28"/>
    <w:rsid w:val="0018579A"/>
    <w:rsid w:val="00192A2E"/>
    <w:rsid w:val="001A0C79"/>
    <w:rsid w:val="001A30F9"/>
    <w:rsid w:val="001A5B4E"/>
    <w:rsid w:val="00205BCB"/>
    <w:rsid w:val="00207FA7"/>
    <w:rsid w:val="00220C2E"/>
    <w:rsid w:val="00232259"/>
    <w:rsid w:val="00282DBB"/>
    <w:rsid w:val="0029048A"/>
    <w:rsid w:val="002E486F"/>
    <w:rsid w:val="00331BB8"/>
    <w:rsid w:val="00367BF3"/>
    <w:rsid w:val="00383A28"/>
    <w:rsid w:val="00386C2C"/>
    <w:rsid w:val="00394B96"/>
    <w:rsid w:val="003A69C4"/>
    <w:rsid w:val="003C7195"/>
    <w:rsid w:val="003D56B8"/>
    <w:rsid w:val="003E0A31"/>
    <w:rsid w:val="003E7B1D"/>
    <w:rsid w:val="003F06FA"/>
    <w:rsid w:val="004446B7"/>
    <w:rsid w:val="00453D98"/>
    <w:rsid w:val="0046330E"/>
    <w:rsid w:val="0048378F"/>
    <w:rsid w:val="004C1C0C"/>
    <w:rsid w:val="004C2AB1"/>
    <w:rsid w:val="004F468F"/>
    <w:rsid w:val="00544A74"/>
    <w:rsid w:val="0059318C"/>
    <w:rsid w:val="005A026F"/>
    <w:rsid w:val="005F7757"/>
    <w:rsid w:val="00637132"/>
    <w:rsid w:val="00650B93"/>
    <w:rsid w:val="00657E00"/>
    <w:rsid w:val="00663417"/>
    <w:rsid w:val="00664E2F"/>
    <w:rsid w:val="006818EA"/>
    <w:rsid w:val="00694D65"/>
    <w:rsid w:val="006B7EF0"/>
    <w:rsid w:val="006D4A29"/>
    <w:rsid w:val="00704783"/>
    <w:rsid w:val="007107DB"/>
    <w:rsid w:val="00713274"/>
    <w:rsid w:val="00741D03"/>
    <w:rsid w:val="007463C4"/>
    <w:rsid w:val="00752F31"/>
    <w:rsid w:val="007A513B"/>
    <w:rsid w:val="007E7388"/>
    <w:rsid w:val="0083739A"/>
    <w:rsid w:val="00840893"/>
    <w:rsid w:val="008457A4"/>
    <w:rsid w:val="0088027F"/>
    <w:rsid w:val="00891E03"/>
    <w:rsid w:val="008B29DE"/>
    <w:rsid w:val="008C68FA"/>
    <w:rsid w:val="008F3248"/>
    <w:rsid w:val="00901AF4"/>
    <w:rsid w:val="00903663"/>
    <w:rsid w:val="00913A94"/>
    <w:rsid w:val="009A432F"/>
    <w:rsid w:val="009B2D1A"/>
    <w:rsid w:val="009C003C"/>
    <w:rsid w:val="009C6F36"/>
    <w:rsid w:val="00A0362E"/>
    <w:rsid w:val="00A111EF"/>
    <w:rsid w:val="00A308E8"/>
    <w:rsid w:val="00A36531"/>
    <w:rsid w:val="00A44F0D"/>
    <w:rsid w:val="00A52C02"/>
    <w:rsid w:val="00A83C46"/>
    <w:rsid w:val="00A846DD"/>
    <w:rsid w:val="00A91116"/>
    <w:rsid w:val="00A930B7"/>
    <w:rsid w:val="00A93981"/>
    <w:rsid w:val="00AC2205"/>
    <w:rsid w:val="00AE4C51"/>
    <w:rsid w:val="00AF5875"/>
    <w:rsid w:val="00B40149"/>
    <w:rsid w:val="00BD4159"/>
    <w:rsid w:val="00BD58AD"/>
    <w:rsid w:val="00BF68F3"/>
    <w:rsid w:val="00C02456"/>
    <w:rsid w:val="00C13280"/>
    <w:rsid w:val="00C37C29"/>
    <w:rsid w:val="00CA421F"/>
    <w:rsid w:val="00CB220E"/>
    <w:rsid w:val="00CD5EE3"/>
    <w:rsid w:val="00D01EDC"/>
    <w:rsid w:val="00DB74FD"/>
    <w:rsid w:val="00E059E1"/>
    <w:rsid w:val="00E22329"/>
    <w:rsid w:val="00E4781E"/>
    <w:rsid w:val="00E57BCC"/>
    <w:rsid w:val="00E70DA5"/>
    <w:rsid w:val="00E746C9"/>
    <w:rsid w:val="00EA1A8C"/>
    <w:rsid w:val="00EB2DA4"/>
    <w:rsid w:val="00ED4369"/>
    <w:rsid w:val="00F06DB7"/>
    <w:rsid w:val="00F331E6"/>
    <w:rsid w:val="00F34CE3"/>
    <w:rsid w:val="00F72D4C"/>
    <w:rsid w:val="00F95F3E"/>
    <w:rsid w:val="00FA0739"/>
    <w:rsid w:val="00FB2080"/>
    <w:rsid w:val="00FB33CA"/>
    <w:rsid w:val="00FD3322"/>
    <w:rsid w:val="00FF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EFCE1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0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C2E"/>
  </w:style>
  <w:style w:type="paragraph" w:styleId="Footer">
    <w:name w:val="footer"/>
    <w:basedOn w:val="Normal"/>
    <w:link w:val="FooterChar"/>
    <w:uiPriority w:val="99"/>
    <w:unhideWhenUsed/>
    <w:rsid w:val="00220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C2E"/>
  </w:style>
  <w:style w:type="paragraph" w:styleId="BalloonText">
    <w:name w:val="Balloon Text"/>
    <w:basedOn w:val="Normal"/>
    <w:link w:val="BalloonTextChar"/>
    <w:uiPriority w:val="99"/>
    <w:semiHidden/>
    <w:unhideWhenUsed/>
    <w:rsid w:val="001A3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0F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733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56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png"/><Relationship Id="rId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D22FC-9FE7-440E-9653-BD2BC7C2F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Doc4.dotx</Template>
  <TotalTime>1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Gregor Ogrin</dc:creator>
  <cp:keywords/>
  <dc:description/>
  <cp:lastModifiedBy>PAM Gregor Ogrin</cp:lastModifiedBy>
  <cp:revision>1</cp:revision>
  <dcterms:created xsi:type="dcterms:W3CDTF">2025-11-12T08:55:00Z</dcterms:created>
  <dcterms:modified xsi:type="dcterms:W3CDTF">2025-11-12T08:56:00Z</dcterms:modified>
</cp:coreProperties>
</file>