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F4C7B" w14:textId="77777777" w:rsidR="00891E03" w:rsidRPr="00704783" w:rsidRDefault="00E57BCC" w:rsidP="001A30F9">
      <w:pPr>
        <w:spacing w:before="1800"/>
        <w:rPr>
          <w:rFonts w:ascii="Trebuchet MS" w:hAnsi="Trebuchet MS"/>
          <w14:textOutline w14:w="9525" w14:cap="rnd" w14:cmpd="sng" w14:algn="ctr">
            <w14:noFill/>
            <w14:prstDash w14:val="solid"/>
            <w14:bevel/>
          </w14:textOutline>
        </w:rPr>
      </w:pPr>
      <w:r w:rsidRPr="00E57BCC">
        <w:rPr>
          <w:rFonts w:ascii="Trebuchet MS" w:hAnsi="Trebuchet MS"/>
          <w:noProof/>
          <w:lang w:eastAsia="sl-SI"/>
          <w14:textOutline w14:w="9525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7171096" wp14:editId="3AE40589">
                <wp:simplePos x="0" y="0"/>
                <wp:positionH relativeFrom="column">
                  <wp:posOffset>-80645</wp:posOffset>
                </wp:positionH>
                <wp:positionV relativeFrom="paragraph">
                  <wp:posOffset>995680</wp:posOffset>
                </wp:positionV>
                <wp:extent cx="2822575" cy="123952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1239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98F22" w14:textId="77777777" w:rsidR="00E57BCC" w:rsidRPr="0086722F" w:rsidRDefault="00596564" w:rsidP="00282DBB">
                            <w:pPr>
                              <w:spacing w:after="0"/>
                              <w:rPr>
                                <w:rFonts w:ascii="Trebuchet MS" w:hAnsi="Trebuchet MS"/>
                                <w:lang w:val="en-US"/>
                              </w:rPr>
                            </w:pPr>
                            <w:r w:rsidRPr="0086722F">
                              <w:rPr>
                                <w:rFonts w:ascii="Trebuchet MS" w:hAnsi="Trebuchet MS"/>
                                <w:lang w:val="en-US"/>
                              </w:rPr>
                              <w:fldChar w:fldCharType="begin"/>
                            </w:r>
                            <w:r w:rsidRPr="0086722F">
                              <w:rPr>
                                <w:rFonts w:ascii="Trebuchet MS" w:hAnsi="Trebuchet MS"/>
                                <w:lang w:val="en-US"/>
                              </w:rPr>
                              <w:instrText xml:space="preserve"> MACROBUTTON  AcceptAllChangesInDoc "Kliknite in vpišite naslovnika" </w:instrText>
                            </w:r>
                            <w:r w:rsidRPr="0086722F">
                              <w:rPr>
                                <w:rFonts w:ascii="Trebuchet MS" w:hAnsi="Trebuchet MS"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710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35pt;margin-top:78.4pt;width:222.25pt;height:97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" stroked="f">
                <v:textbox>
                  <w:txbxContent>
                    <w:p w14:paraId="1C398F22" w14:textId="77777777" w:rsidR="00E57BCC" w:rsidRPr="0086722F" w:rsidRDefault="00596564" w:rsidP="00282DBB">
                      <w:pPr>
                        <w:spacing w:after="0"/>
                        <w:rPr>
                          <w:rFonts w:ascii="Trebuchet MS" w:hAnsi="Trebuchet MS"/>
                          <w:lang w:val="en-US"/>
                        </w:rPr>
                      </w:pPr>
                      <w:r w:rsidRPr="0086722F">
                        <w:rPr>
                          <w:rFonts w:ascii="Trebuchet MS" w:hAnsi="Trebuchet MS"/>
                          <w:lang w:val="en-US"/>
                        </w:rPr>
                        <w:fldChar w:fldCharType="begin"/>
                      </w:r>
                      <w:r w:rsidRPr="0086722F">
                        <w:rPr>
                          <w:rFonts w:ascii="Trebuchet MS" w:hAnsi="Trebuchet MS"/>
                          <w:lang w:val="en-US"/>
                        </w:rPr>
                        <w:instrText xml:space="preserve"> MACROBUTTON  AcceptAllChangesInDoc "Kliknite in vpišite naslovnika" </w:instrText>
                      </w:r>
                      <w:r w:rsidRPr="0086722F">
                        <w:rPr>
                          <w:rFonts w:ascii="Trebuchet MS" w:hAnsi="Trebuchet MS"/>
                          <w:lang w:val="en-US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4E5E69F" w14:textId="77777777" w:rsidR="00220C2E" w:rsidRDefault="00220C2E"/>
    <w:p w14:paraId="12CD36BC" w14:textId="77777777" w:rsidR="004C1C0C" w:rsidRDefault="004C1C0C"/>
    <w:p w14:paraId="65B97D05" w14:textId="77777777" w:rsidR="0083739A" w:rsidRPr="003E0A31" w:rsidRDefault="000E3910">
      <w:pPr>
        <w:rPr>
          <w:rFonts w:ascii="Trebuchet MS" w:hAnsi="Trebuchet MS"/>
          <w:noProof/>
        </w:rPr>
      </w:pPr>
      <w:r>
        <w:rPr>
          <w:noProof/>
          <w:lang w:eastAsia="sl-SI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B537B4" wp14:editId="3B26D38D">
                <wp:simplePos x="0" y="0"/>
                <wp:positionH relativeFrom="margin">
                  <wp:posOffset>3213735</wp:posOffset>
                </wp:positionH>
                <wp:positionV relativeFrom="paragraph">
                  <wp:posOffset>18415</wp:posOffset>
                </wp:positionV>
                <wp:extent cx="2336800" cy="675640"/>
                <wp:effectExtent l="0" t="0" r="0" b="0"/>
                <wp:wrapSquare wrapText="bothSides"/>
                <wp:docPr id="217" name="Polje z besedilo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0" cy="675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8AE54" w14:textId="77777777" w:rsidR="00F4380D" w:rsidRPr="00F4380D" w:rsidRDefault="000E3910" w:rsidP="0029048A">
                            <w:pPr>
                              <w:spacing w:after="0"/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Date</w:t>
                            </w:r>
                            <w:r w:rsidR="0029048A" w:rsidRP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:</w:t>
                            </w:r>
                            <w:r w:rsidR="00C02456" w:rsidRP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04783" w:rsidRP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704783" w:rsidRP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instrText xml:space="preserve"> MACROBUTTON  AcceptAllChangesInDocAndStopTracking ___.___.___ </w:instrText>
                            </w:r>
                            <w:r w:rsidR="00704783" w:rsidRP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  <w:p w14:paraId="23D4CF31" w14:textId="77777777" w:rsidR="00694D65" w:rsidRPr="00F4380D" w:rsidRDefault="00694D65" w:rsidP="0029048A">
                            <w:pPr>
                              <w:spacing w:after="0"/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</w:p>
                          <w:p w14:paraId="361D5C40" w14:textId="77777777" w:rsidR="00694D65" w:rsidRPr="004F468F" w:rsidRDefault="000E3910" w:rsidP="0029048A">
                            <w:pPr>
                              <w:spacing w:after="0"/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Ref.</w:t>
                            </w:r>
                            <w:r w:rsidR="004F468F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AE1746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AE1746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instrText xml:space="preserve"> MACROBUTTON  AcceptAllChangesInDoc ___________ </w:instrText>
                            </w:r>
                            <w:r w:rsidR="00AE1746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  <w:p w14:paraId="1F68C7BD" w14:textId="77777777" w:rsidR="00694D65" w:rsidRPr="00BF68F3" w:rsidRDefault="00694D65" w:rsidP="0029048A">
                            <w:pPr>
                              <w:spacing w:after="0"/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B537B4" id="Polje z besedilom 2" o:spid="_x0000_s1027" type="#_x0000_t202" style="position:absolute;margin-left:253.05pt;margin-top:1.45pt;width:184pt;height:53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" filled="f" stroked="f">
                <v:textbox>
                  <w:txbxContent>
                    <w:p w14:paraId="6EC8AE54" w14:textId="77777777" w:rsidR="00F4380D" w:rsidRPr="00F4380D" w:rsidRDefault="000E3910" w:rsidP="0029048A">
                      <w:pPr>
                        <w:spacing w:after="0"/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t>Date</w:t>
                      </w:r>
                      <w:r w:rsidR="0029048A" w:rsidRP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t>:</w:t>
                      </w:r>
                      <w:r w:rsidR="00C02456" w:rsidRP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t xml:space="preserve"> </w:t>
                      </w:r>
                      <w:r w:rsidR="00704783" w:rsidRP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fldChar w:fldCharType="begin"/>
                      </w:r>
                      <w:r w:rsidR="00704783" w:rsidRP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instrText xml:space="preserve"> MACROBUTTON  AcceptAllChangesInDocAndStopTracking ___.___.___ </w:instrText>
                      </w:r>
                      <w:r w:rsidR="00704783" w:rsidRP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fldChar w:fldCharType="end"/>
                      </w:r>
                    </w:p>
                    <w:p w14:paraId="23D4CF31" w14:textId="77777777" w:rsidR="00694D65" w:rsidRPr="00F4380D" w:rsidRDefault="00694D65" w:rsidP="0029048A">
                      <w:pPr>
                        <w:spacing w:after="0"/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</w:pPr>
                    </w:p>
                    <w:p w14:paraId="361D5C40" w14:textId="77777777" w:rsidR="00694D65" w:rsidRPr="004F468F" w:rsidRDefault="000E3910" w:rsidP="0029048A">
                      <w:pPr>
                        <w:spacing w:after="0"/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t>Ref.</w:t>
                      </w:r>
                      <w:r w:rsidR="004F468F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t xml:space="preserve">: </w:t>
                      </w:r>
                      <w:r w:rsidR="00AE1746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fldChar w:fldCharType="begin"/>
                      </w:r>
                      <w:r w:rsidR="00AE1746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instrText xml:space="preserve"> MACROBUTTON  AcceptAllChangesInDoc ___________ </w:instrText>
                      </w:r>
                      <w:r w:rsidR="00AE1746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fldChar w:fldCharType="end"/>
                      </w:r>
                    </w:p>
                    <w:p w14:paraId="1F68C7BD" w14:textId="77777777" w:rsidR="00694D65" w:rsidRPr="00BF68F3" w:rsidRDefault="00694D65" w:rsidP="0029048A">
                      <w:pPr>
                        <w:spacing w:after="0"/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FE27E6" w14:textId="77777777" w:rsidR="004C1C0C" w:rsidRDefault="004C1C0C" w:rsidP="006859C9">
      <w:pPr>
        <w:spacing w:after="0"/>
      </w:pPr>
    </w:p>
    <w:p w14:paraId="0C4D586E" w14:textId="77777777" w:rsidR="0083739A" w:rsidRDefault="0083739A" w:rsidP="006859C9">
      <w:pPr>
        <w:tabs>
          <w:tab w:val="left" w:pos="3646"/>
        </w:tabs>
        <w:spacing w:after="0"/>
      </w:pPr>
    </w:p>
    <w:p w14:paraId="0E463E71" w14:textId="77777777" w:rsidR="00220C2E" w:rsidRPr="004C1C0C" w:rsidRDefault="00596564" w:rsidP="006859C9">
      <w:pPr>
        <w:tabs>
          <w:tab w:val="left" w:pos="6420"/>
        </w:tabs>
        <w:spacing w:after="0"/>
        <w:rPr>
          <w:rFonts w:ascii="Trebuchet MS" w:hAnsi="Trebuchet MS"/>
        </w:rPr>
      </w:pPr>
      <w:r>
        <w:rPr>
          <w:rFonts w:ascii="Trebuchet MS" w:hAnsi="Trebuchet MS"/>
        </w:rPr>
        <w:fldChar w:fldCharType="begin"/>
      </w:r>
      <w:r>
        <w:rPr>
          <w:rFonts w:ascii="Trebuchet MS" w:hAnsi="Trebuchet MS"/>
        </w:rPr>
        <w:instrText xml:space="preserve"> MACROBUTTON  AcceptAllChangesInDoc "Kliknite in napišite Spoštovani, ali Zadeva:" </w:instrText>
      </w:r>
      <w:r>
        <w:rPr>
          <w:rFonts w:ascii="Trebuchet MS" w:hAnsi="Trebuchet MS"/>
        </w:rPr>
        <w:fldChar w:fldCharType="end"/>
      </w:r>
    </w:p>
    <w:p w14:paraId="37D63DA8" w14:textId="77777777" w:rsidR="00220C2E" w:rsidRDefault="00220C2E" w:rsidP="006859C9">
      <w:pPr>
        <w:spacing w:after="0"/>
      </w:pPr>
    </w:p>
    <w:p w14:paraId="3108303F" w14:textId="77777777" w:rsidR="00220C2E" w:rsidRPr="004C1C0C" w:rsidRDefault="00596564" w:rsidP="006859C9">
      <w:pPr>
        <w:spacing w:after="0"/>
        <w:rPr>
          <w:rFonts w:ascii="Trebuchet MS" w:hAnsi="Trebuchet MS"/>
        </w:rPr>
      </w:pPr>
      <w:r>
        <w:rPr>
          <w:rFonts w:ascii="Trebuchet MS" w:hAnsi="Trebuchet MS"/>
        </w:rPr>
        <w:fldChar w:fldCharType="begin"/>
      </w:r>
      <w:r>
        <w:rPr>
          <w:rFonts w:ascii="Trebuchet MS" w:hAnsi="Trebuchet MS"/>
        </w:rPr>
        <w:instrText xml:space="preserve"> MACROBUTTON  AcceptAllChangesInDoc "Kliknite in vpišite vsebino" </w:instrText>
      </w:r>
      <w:r>
        <w:rPr>
          <w:rFonts w:ascii="Trebuchet MS" w:hAnsi="Trebuchet MS"/>
        </w:rPr>
        <w:fldChar w:fldCharType="end"/>
      </w:r>
    </w:p>
    <w:p w14:paraId="222FAF0A" w14:textId="77777777" w:rsidR="00220C2E" w:rsidRDefault="00220C2E" w:rsidP="006859C9">
      <w:pPr>
        <w:spacing w:after="0"/>
      </w:pPr>
    </w:p>
    <w:p w14:paraId="1A5AD76B" w14:textId="77777777" w:rsidR="006859C9" w:rsidRDefault="006859C9" w:rsidP="006859C9">
      <w:pPr>
        <w:spacing w:after="0"/>
      </w:pPr>
    </w:p>
    <w:p w14:paraId="2A06F3F9" w14:textId="77777777" w:rsidR="00220C2E" w:rsidRPr="004C1C0C" w:rsidRDefault="00596564" w:rsidP="006859C9">
      <w:pPr>
        <w:spacing w:after="0"/>
        <w:rPr>
          <w:rFonts w:ascii="Trebuchet MS" w:hAnsi="Trebuchet MS"/>
        </w:rPr>
      </w:pPr>
      <w:r>
        <w:rPr>
          <w:rFonts w:ascii="Trebuchet MS" w:hAnsi="Trebuchet MS"/>
        </w:rPr>
        <w:fldChar w:fldCharType="begin"/>
      </w:r>
      <w:r>
        <w:rPr>
          <w:rFonts w:ascii="Trebuchet MS" w:hAnsi="Trebuchet MS"/>
        </w:rPr>
        <w:instrText xml:space="preserve"> MACROBUTTON  AcceptAllChangesInDoc "Kliknite in vpišite zaključni pozdrav" </w:instrText>
      </w:r>
      <w:r>
        <w:rPr>
          <w:rFonts w:ascii="Trebuchet MS" w:hAnsi="Trebuchet MS"/>
        </w:rPr>
        <w:fldChar w:fldCharType="end"/>
      </w:r>
    </w:p>
    <w:p w14:paraId="67CA5199" w14:textId="77777777" w:rsidR="004C1C0C" w:rsidRDefault="004C1C0C" w:rsidP="006859C9">
      <w:pPr>
        <w:spacing w:after="0"/>
      </w:pPr>
    </w:p>
    <w:p w14:paraId="57A958FC" w14:textId="77777777" w:rsidR="0017334D" w:rsidRDefault="00596564" w:rsidP="006859C9">
      <w:pPr>
        <w:spacing w:after="0"/>
        <w:ind w:left="6237"/>
        <w:rPr>
          <w:rFonts w:ascii="Trebuchet MS" w:hAnsi="Trebuchet MS"/>
        </w:rPr>
      </w:pPr>
      <w:r>
        <w:rPr>
          <w:rFonts w:ascii="Trebuchet MS" w:hAnsi="Trebuchet MS"/>
        </w:rPr>
        <w:fldChar w:fldCharType="begin"/>
      </w:r>
      <w:r>
        <w:rPr>
          <w:rFonts w:ascii="Trebuchet MS" w:hAnsi="Trebuchet MS"/>
        </w:rPr>
        <w:instrText xml:space="preserve"> MACROBUTTON  AcceptAllChangesInDoc "Kliknite in vpišite podpisnika" </w:instrText>
      </w:r>
      <w:r>
        <w:rPr>
          <w:rFonts w:ascii="Trebuchet MS" w:hAnsi="Trebuchet MS"/>
        </w:rPr>
        <w:fldChar w:fldCharType="end"/>
      </w:r>
    </w:p>
    <w:p w14:paraId="16C7A5CC" w14:textId="77777777" w:rsidR="00FB2080" w:rsidRDefault="00FB2080" w:rsidP="006859C9">
      <w:pPr>
        <w:spacing w:after="0"/>
        <w:rPr>
          <w:rFonts w:ascii="Trebuchet MS" w:hAnsi="Trebuchet MS"/>
        </w:rPr>
      </w:pPr>
    </w:p>
    <w:p w14:paraId="04304C51" w14:textId="77777777" w:rsidR="00CD1212" w:rsidRDefault="00CD1212" w:rsidP="006859C9">
      <w:pPr>
        <w:spacing w:after="0"/>
        <w:rPr>
          <w:rFonts w:ascii="Trebuchet MS" w:hAnsi="Trebuchet MS"/>
        </w:rPr>
      </w:pPr>
    </w:p>
    <w:p w14:paraId="4BEC84A9" w14:textId="77777777" w:rsidR="00673B66" w:rsidRDefault="00673B66" w:rsidP="006859C9">
      <w:pPr>
        <w:spacing w:after="0"/>
        <w:rPr>
          <w:rFonts w:ascii="Trebuchet MS" w:hAnsi="Trebuchet MS"/>
        </w:rPr>
      </w:pPr>
    </w:p>
    <w:p w14:paraId="4BAA1AF0" w14:textId="77777777" w:rsidR="00673B66" w:rsidRDefault="00673B66" w:rsidP="006859C9">
      <w:pPr>
        <w:spacing w:after="0"/>
        <w:rPr>
          <w:rFonts w:ascii="Trebuchet MS" w:hAnsi="Trebuchet MS"/>
        </w:rPr>
      </w:pPr>
    </w:p>
    <w:p w14:paraId="57D85755" w14:textId="77777777" w:rsidR="00673B66" w:rsidRDefault="00673B66" w:rsidP="006859C9">
      <w:pPr>
        <w:spacing w:after="0"/>
        <w:rPr>
          <w:rFonts w:ascii="Trebuchet MS" w:hAnsi="Trebuchet MS"/>
        </w:rPr>
      </w:pPr>
    </w:p>
    <w:p w14:paraId="219B322B" w14:textId="77777777" w:rsidR="00673B66" w:rsidRDefault="00673B66" w:rsidP="006859C9">
      <w:pPr>
        <w:spacing w:after="0"/>
        <w:rPr>
          <w:rFonts w:ascii="Trebuchet MS" w:hAnsi="Trebuchet MS"/>
        </w:rPr>
      </w:pPr>
    </w:p>
    <w:p w14:paraId="59E070BD" w14:textId="77777777" w:rsidR="00673B66" w:rsidRDefault="00673B66" w:rsidP="006859C9">
      <w:pPr>
        <w:spacing w:after="0"/>
        <w:rPr>
          <w:rFonts w:ascii="Trebuchet MS" w:hAnsi="Trebuchet MS"/>
        </w:rPr>
      </w:pPr>
    </w:p>
    <w:p w14:paraId="1251E9B1" w14:textId="77777777" w:rsidR="00673B66" w:rsidRDefault="00673B66" w:rsidP="006859C9">
      <w:pPr>
        <w:spacing w:after="0"/>
        <w:rPr>
          <w:rFonts w:ascii="Trebuchet MS" w:hAnsi="Trebuchet MS"/>
        </w:rPr>
      </w:pPr>
    </w:p>
    <w:p w14:paraId="6B7ED568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7BCDFA21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2801ADDD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6377C416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04AA60CE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17506607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0266CDF3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3CF7879E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7F1A95E8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39F5F080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2B1824DC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584AD4E7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49D6789C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43DDD895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30CA92CA" w14:textId="77777777" w:rsidR="006859C9" w:rsidRDefault="006859C9" w:rsidP="006859C9">
      <w:pPr>
        <w:spacing w:after="0"/>
        <w:rPr>
          <w:rFonts w:ascii="Trebuchet MS" w:hAnsi="Trebuchet MS"/>
        </w:rPr>
      </w:pPr>
    </w:p>
    <w:p w14:paraId="666E0DDF" w14:textId="77777777" w:rsidR="006859C9" w:rsidRDefault="006859C9" w:rsidP="006859C9">
      <w:pPr>
        <w:spacing w:after="0"/>
        <w:rPr>
          <w:rFonts w:ascii="Trebuchet MS" w:hAnsi="Trebuchet MS"/>
        </w:rPr>
      </w:pPr>
    </w:p>
    <w:sectPr w:rsidR="006859C9" w:rsidSect="00664E2F">
      <w:footerReference w:type="default" r:id="rId7"/>
      <w:headerReference w:type="first" r:id="rId8"/>
      <w:footerReference w:type="first" r:id="rId9"/>
      <w:pgSz w:w="11906" w:h="16838"/>
      <w:pgMar w:top="1417" w:right="1417" w:bottom="1985" w:left="1417" w:header="708" w:footer="8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89A4D" w14:textId="77777777" w:rsidR="00A477FD" w:rsidRDefault="00A477FD" w:rsidP="00220C2E">
      <w:pPr>
        <w:spacing w:after="0" w:line="240" w:lineRule="auto"/>
      </w:pPr>
      <w:r>
        <w:separator/>
      </w:r>
    </w:p>
  </w:endnote>
  <w:endnote w:type="continuationSeparator" w:id="0">
    <w:p w14:paraId="6EC9863C" w14:textId="77777777" w:rsidR="00A477FD" w:rsidRDefault="00A477FD" w:rsidP="00220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D8700" w14:textId="77777777" w:rsidR="00741D03" w:rsidRDefault="008E7663" w:rsidP="008B095C">
    <w:pPr>
      <w:pStyle w:val="Footer"/>
      <w:jc w:val="center"/>
    </w:pPr>
    <w:r>
      <w:rPr>
        <w:noProof/>
        <w:lang w:eastAsia="sl-SI"/>
      </w:rPr>
      <w:drawing>
        <wp:anchor distT="0" distB="0" distL="114300" distR="114300" simplePos="0" relativeHeight="251680768" behindDoc="0" locked="0" layoutInCell="1" allowOverlap="1" wp14:anchorId="0BBC02CC" wp14:editId="46C40AFA">
          <wp:simplePos x="0" y="0"/>
          <wp:positionH relativeFrom="margin">
            <wp:posOffset>5249545</wp:posOffset>
          </wp:positionH>
          <wp:positionV relativeFrom="bottomMargin">
            <wp:posOffset>-143510</wp:posOffset>
          </wp:positionV>
          <wp:extent cx="561340" cy="716915"/>
          <wp:effectExtent l="0" t="0" r="0" b="6985"/>
          <wp:wrapNone/>
          <wp:docPr id="66" name="Slika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logo P.jpg"/>
                  <pic:cNvPicPr/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340" cy="716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66717706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CD1212">
          <w:fldChar w:fldCharType="begin"/>
        </w:r>
        <w:r w:rsidR="00CD1212">
          <w:instrText xml:space="preserve"> PAGE   \* MERGEFORMAT </w:instrText>
        </w:r>
        <w:r w:rsidR="00CD1212">
          <w:fldChar w:fldCharType="separate"/>
        </w:r>
        <w:r w:rsidR="00387A9C">
          <w:rPr>
            <w:noProof/>
          </w:rPr>
          <w:t>2</w:t>
        </w:r>
        <w:r w:rsidR="00CD1212">
          <w:rPr>
            <w:noProof/>
          </w:rPr>
          <w:fldChar w:fldCharType="end"/>
        </w:r>
      </w:sdtContent>
    </w:sdt>
    <w:r w:rsidR="00CD1212" w:rsidRPr="00E4781E">
      <w:rPr>
        <w:noProof/>
        <w:lang w:eastAsia="sl-SI"/>
      </w:rPr>
      <w:drawing>
        <wp:anchor distT="0" distB="0" distL="114300" distR="114300" simplePos="0" relativeHeight="251678720" behindDoc="0" locked="0" layoutInCell="1" allowOverlap="1" wp14:anchorId="69E5F27F" wp14:editId="3594F350">
          <wp:simplePos x="0" y="0"/>
          <wp:positionH relativeFrom="column">
            <wp:posOffset>-1403415</wp:posOffset>
          </wp:positionH>
          <wp:positionV relativeFrom="paragraph">
            <wp:posOffset>226674</wp:posOffset>
          </wp:positionV>
          <wp:extent cx="10799445" cy="224155"/>
          <wp:effectExtent l="0" t="0" r="1905" b="4445"/>
          <wp:wrapNone/>
          <wp:docPr id="31" name="Slika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linija.jpg"/>
                  <pic:cNvPicPr/>
                </pic:nvPicPr>
                <pic:blipFill rotWithShape="1">
                  <a:blip r:embed="rId2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10799445" cy="2241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BB2ED" w14:textId="77777777" w:rsidR="00E4781E" w:rsidRDefault="00B726F6">
    <w:pPr>
      <w:pStyle w:val="Footer"/>
    </w:pPr>
    <w:r>
      <w:rPr>
        <w:noProof/>
        <w:lang w:eastAsia="sl-SI"/>
      </w:rPr>
      <w:drawing>
        <wp:anchor distT="0" distB="0" distL="114300" distR="114300" simplePos="0" relativeHeight="251691008" behindDoc="0" locked="0" layoutInCell="1" allowOverlap="1" wp14:anchorId="6C48F63E" wp14:editId="4642A36F">
          <wp:simplePos x="0" y="0"/>
          <wp:positionH relativeFrom="margin">
            <wp:posOffset>1281430</wp:posOffset>
          </wp:positionH>
          <wp:positionV relativeFrom="margin">
            <wp:posOffset>8396605</wp:posOffset>
          </wp:positionV>
          <wp:extent cx="895350" cy="989965"/>
          <wp:effectExtent l="0" t="0" r="0" b="635"/>
          <wp:wrapSquare wrapText="bothSides"/>
          <wp:docPr id="184503526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503526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79" r="4779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9899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D0F99">
      <w:rPr>
        <w:noProof/>
        <w:lang w:eastAsia="sl-SI"/>
      </w:rPr>
      <w:drawing>
        <wp:anchor distT="0" distB="0" distL="114300" distR="114300" simplePos="0" relativeHeight="251685888" behindDoc="0" locked="0" layoutInCell="1" allowOverlap="1" wp14:anchorId="29A6ED0D" wp14:editId="03E0C486">
          <wp:simplePos x="0" y="0"/>
          <wp:positionH relativeFrom="column">
            <wp:posOffset>497205</wp:posOffset>
          </wp:positionH>
          <wp:positionV relativeFrom="page">
            <wp:posOffset>9518650</wp:posOffset>
          </wp:positionV>
          <wp:extent cx="782320" cy="721360"/>
          <wp:effectExtent l="0" t="0" r="0" b="2540"/>
          <wp:wrapSquare wrapText="bothSides"/>
          <wp:docPr id="33" name="Slika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320" cy="721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6F1F" w:rsidRPr="00FD0F99">
      <w:rPr>
        <w:noProof/>
        <w:lang w:eastAsia="sl-SI"/>
      </w:rPr>
      <w:drawing>
        <wp:anchor distT="0" distB="0" distL="114300" distR="114300" simplePos="0" relativeHeight="251682816" behindDoc="1" locked="0" layoutInCell="1" allowOverlap="0" wp14:anchorId="60DFF004" wp14:editId="0A07B128">
          <wp:simplePos x="0" y="0"/>
          <wp:positionH relativeFrom="margin">
            <wp:posOffset>-685800</wp:posOffset>
          </wp:positionH>
          <wp:positionV relativeFrom="margin">
            <wp:posOffset>8883650</wp:posOffset>
          </wp:positionV>
          <wp:extent cx="1149985" cy="449580"/>
          <wp:effectExtent l="0" t="0" r="0" b="7620"/>
          <wp:wrapSquare wrapText="bothSides"/>
          <wp:docPr id="39" name="Slika 3" descr="C:\Documents and Settings\srebot\Desktop\2011-10 (okt)\scan0001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C:\Documents and Settings\srebot\Desktop\2011-10 (okt)\scan0001.bmp"/>
                  <pic:cNvPicPr/>
                </pic:nvPicPr>
                <pic:blipFill>
                  <a:blip r:embed="rId3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02AC" w:rsidRPr="00E4781E">
      <w:rPr>
        <w:noProof/>
        <w:lang w:eastAsia="sl-SI"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64240DFE" wp14:editId="5639A788">
              <wp:simplePos x="0" y="0"/>
              <wp:positionH relativeFrom="column">
                <wp:posOffset>2102485</wp:posOffset>
              </wp:positionH>
              <wp:positionV relativeFrom="paragraph">
                <wp:posOffset>-69759</wp:posOffset>
              </wp:positionV>
              <wp:extent cx="4850130" cy="1403985"/>
              <wp:effectExtent l="0" t="0" r="0" b="0"/>
              <wp:wrapNone/>
              <wp:docPr id="307" name="Polje z besedilo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0130" cy="14039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0E118A" w14:textId="77777777" w:rsidR="00FD67C2" w:rsidRPr="002D3980" w:rsidRDefault="00FD67C2" w:rsidP="00FD67C2">
                          <w:pPr>
                            <w:spacing w:after="0"/>
                            <w:rPr>
                              <w:rFonts w:ascii="Trebuchet MS" w:hAnsi="Trebuchet MS"/>
                              <w:color w:val="7A7B7C"/>
                              <w:sz w:val="16"/>
                              <w:szCs w:val="16"/>
                            </w:rPr>
                          </w:pPr>
                          <w:r w:rsidRPr="002D3980">
                            <w:rPr>
                              <w:rFonts w:ascii="Trebuchet MS" w:hAnsi="Trebuchet MS"/>
                              <w:color w:val="7A7B7C"/>
                              <w:sz w:val="16"/>
                              <w:szCs w:val="16"/>
                            </w:rPr>
                            <w:t>PLINOVODI, Družba za upravljanje s prenosnim sistemom, d.o.o.; Ljubljana;</w:t>
                          </w:r>
                        </w:p>
                        <w:p w14:paraId="71C3C5FA" w14:textId="77777777" w:rsidR="00FD67C2" w:rsidRPr="002D3980" w:rsidRDefault="00FD67C2" w:rsidP="00FD67C2">
                          <w:pPr>
                            <w:spacing w:after="0"/>
                            <w:rPr>
                              <w:color w:val="7A7B7C"/>
                              <w:sz w:val="16"/>
                              <w:szCs w:val="16"/>
                            </w:rPr>
                          </w:pPr>
                          <w:r w:rsidRPr="002D3980">
                            <w:rPr>
                              <w:rFonts w:ascii="Trebuchet MS" w:hAnsi="Trebuchet MS"/>
                              <w:color w:val="7A7B7C"/>
                              <w:sz w:val="16"/>
                              <w:szCs w:val="16"/>
                            </w:rPr>
                            <w:t>Ljubljana District Court; Company Registration No.1954288000; Share Capital: EUR 98,733,790</w:t>
                          </w:r>
                          <w:r>
                            <w:rPr>
                              <w:rFonts w:ascii="Trebuchet MS" w:hAnsi="Trebuchet MS"/>
                              <w:color w:val="7A7B7C"/>
                              <w:sz w:val="16"/>
                              <w:szCs w:val="16"/>
                            </w:rPr>
                            <w:t>.</w:t>
                          </w:r>
                        </w:p>
                        <w:p w14:paraId="7E8F08EB" w14:textId="77777777" w:rsidR="00E4781E" w:rsidRPr="00512A90" w:rsidRDefault="00E4781E" w:rsidP="00E4781E">
                          <w:pPr>
                            <w:spacing w:before="20" w:after="0"/>
                            <w:rPr>
                              <w:color w:val="7A7B7C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4240DFE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65.55pt;margin-top:-5.5pt;width:381.9pt;height:110.55pt;z-index:-251646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" filled="f" stroked="f">
              <v:textbox style="mso-fit-shape-to-text:t">
                <w:txbxContent>
                  <w:p w14:paraId="770E118A" w14:textId="77777777" w:rsidR="00FD67C2" w:rsidRPr="002D3980" w:rsidRDefault="00FD67C2" w:rsidP="00FD67C2">
                    <w:pPr>
                      <w:spacing w:after="0"/>
                      <w:rPr>
                        <w:rFonts w:ascii="Trebuchet MS" w:hAnsi="Trebuchet MS"/>
                        <w:color w:val="7A7B7C"/>
                        <w:sz w:val="16"/>
                        <w:szCs w:val="16"/>
                      </w:rPr>
                    </w:pPr>
                    <w:r w:rsidRPr="002D3980">
                      <w:rPr>
                        <w:rFonts w:ascii="Trebuchet MS" w:hAnsi="Trebuchet MS"/>
                        <w:color w:val="7A7B7C"/>
                        <w:sz w:val="16"/>
                        <w:szCs w:val="16"/>
                      </w:rPr>
                      <w:t>PLINOVODI, Družba za upravljanje s prenosnim sistemom, d.o.o.; Ljubljana;</w:t>
                    </w:r>
                  </w:p>
                  <w:p w14:paraId="71C3C5FA" w14:textId="77777777" w:rsidR="00FD67C2" w:rsidRPr="002D3980" w:rsidRDefault="00FD67C2" w:rsidP="00FD67C2">
                    <w:pPr>
                      <w:spacing w:after="0"/>
                      <w:rPr>
                        <w:color w:val="7A7B7C"/>
                        <w:sz w:val="16"/>
                        <w:szCs w:val="16"/>
                      </w:rPr>
                    </w:pPr>
                    <w:r w:rsidRPr="002D3980">
                      <w:rPr>
                        <w:rFonts w:ascii="Trebuchet MS" w:hAnsi="Trebuchet MS"/>
                        <w:color w:val="7A7B7C"/>
                        <w:sz w:val="16"/>
                        <w:szCs w:val="16"/>
                      </w:rPr>
                      <w:t>Ljubljana District Court; Company Registration No.1954288000; Share Capital: EUR 98,733,790</w:t>
                    </w:r>
                    <w:r>
                      <w:rPr>
                        <w:rFonts w:ascii="Trebuchet MS" w:hAnsi="Trebuchet MS"/>
                        <w:color w:val="7A7B7C"/>
                        <w:sz w:val="16"/>
                        <w:szCs w:val="16"/>
                      </w:rPr>
                      <w:t>.</w:t>
                    </w:r>
                  </w:p>
                  <w:p w14:paraId="7E8F08EB" w14:textId="77777777" w:rsidR="00E4781E" w:rsidRPr="00512A90" w:rsidRDefault="00E4781E" w:rsidP="00E4781E">
                    <w:pPr>
                      <w:spacing w:before="20" w:after="0"/>
                      <w:rPr>
                        <w:color w:val="7A7B7C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70DA5" w:rsidRPr="00E4781E">
      <w:rPr>
        <w:noProof/>
        <w:lang w:eastAsia="sl-SI"/>
      </w:rPr>
      <w:drawing>
        <wp:anchor distT="0" distB="0" distL="114300" distR="114300" simplePos="0" relativeHeight="251667456" behindDoc="0" locked="0" layoutInCell="1" allowOverlap="1" wp14:anchorId="7CDCF993" wp14:editId="445F6F31">
          <wp:simplePos x="0" y="0"/>
          <wp:positionH relativeFrom="column">
            <wp:posOffset>-897255</wp:posOffset>
          </wp:positionH>
          <wp:positionV relativeFrom="paragraph">
            <wp:posOffset>234315</wp:posOffset>
          </wp:positionV>
          <wp:extent cx="10799445" cy="224155"/>
          <wp:effectExtent l="0" t="0" r="1905" b="4445"/>
          <wp:wrapNone/>
          <wp:docPr id="54" name="Slika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linija.jpg"/>
                  <pic:cNvPicPr/>
                </pic:nvPicPr>
                <pic:blipFill rotWithShape="1">
                  <a:blip r:embed="rId4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10799445" cy="2241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B428A" w14:textId="77777777" w:rsidR="00A477FD" w:rsidRDefault="00A477FD" w:rsidP="00220C2E">
      <w:pPr>
        <w:spacing w:after="0" w:line="240" w:lineRule="auto"/>
      </w:pPr>
      <w:bookmarkStart w:id="0" w:name="_Hlk479716982"/>
      <w:bookmarkEnd w:id="0"/>
      <w:r>
        <w:separator/>
      </w:r>
    </w:p>
  </w:footnote>
  <w:footnote w:type="continuationSeparator" w:id="0">
    <w:p w14:paraId="3175C018" w14:textId="77777777" w:rsidR="00A477FD" w:rsidRDefault="00A477FD" w:rsidP="00220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BF6CB" w14:textId="77777777" w:rsidR="00220C2E" w:rsidRDefault="00A85193">
    <w:pPr>
      <w:pStyle w:val="Header"/>
    </w:pPr>
    <w:r>
      <w:rPr>
        <w:noProof/>
        <w:sz w:val="20"/>
        <w:lang w:eastAsia="sl-SI"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anchorId="2E472399" wp14:editId="7A2D6EC2">
              <wp:simplePos x="0" y="0"/>
              <wp:positionH relativeFrom="page">
                <wp:posOffset>4168302</wp:posOffset>
              </wp:positionH>
              <wp:positionV relativeFrom="page">
                <wp:posOffset>1595337</wp:posOffset>
              </wp:positionV>
              <wp:extent cx="2524760" cy="1313234"/>
              <wp:effectExtent l="0" t="0" r="8890" b="1270"/>
              <wp:wrapNone/>
              <wp:docPr id="27" name="Text 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4760" cy="131323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1F33B44" w14:textId="77777777" w:rsidR="00041203" w:rsidRPr="00263005" w:rsidRDefault="00041203" w:rsidP="00041203">
                          <w:pPr>
                            <w:spacing w:after="0"/>
                            <w:rPr>
                              <w:rFonts w:ascii="Trebuchet MS" w:hAnsi="Trebuchet MS" w:cs="Arial"/>
                              <w:b/>
                              <w:iCs/>
                              <w:color w:val="595959" w:themeColor="text1" w:themeTint="A6"/>
                              <w:sz w:val="16"/>
                              <w:szCs w:val="16"/>
                              <w:lang w:val="en-US"/>
                            </w:rPr>
                          </w:pPr>
                          <w:r w:rsidRPr="00263005">
                            <w:rPr>
                              <w:rFonts w:ascii="Trebuchet MS" w:hAnsi="Trebuchet MS" w:cs="Arial"/>
                              <w:b/>
                              <w:iCs/>
                              <w:color w:val="595959" w:themeColor="text1" w:themeTint="A6"/>
                              <w:sz w:val="16"/>
                              <w:szCs w:val="16"/>
                              <w:lang w:val="en-US"/>
                            </w:rPr>
                            <w:t>Plinovodi d.o.o.</w:t>
                          </w:r>
                        </w:p>
                        <w:p w14:paraId="6B354B4F" w14:textId="77777777" w:rsidR="00041203" w:rsidRPr="00A85193" w:rsidRDefault="00041203" w:rsidP="00041203">
                          <w:pPr>
                            <w:spacing w:after="0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</w:pPr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Cesta </w:t>
                          </w:r>
                          <w:proofErr w:type="spellStart"/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Ljubljanske</w:t>
                          </w:r>
                          <w:proofErr w:type="spellEnd"/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 brigade 11b</w:t>
                          </w:r>
                        </w:p>
                        <w:p w14:paraId="76970AF6" w14:textId="77777777" w:rsidR="00041203" w:rsidRPr="00A85193" w:rsidRDefault="00041203" w:rsidP="00041203">
                          <w:pPr>
                            <w:spacing w:after="0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</w:pPr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p.p. 3720, 1001 Ljubljana, Slovenia</w:t>
                          </w:r>
                        </w:p>
                        <w:p w14:paraId="1B8C7A7A" w14:textId="77777777" w:rsidR="00041203" w:rsidRPr="00A85193" w:rsidRDefault="00041203" w:rsidP="00041203">
                          <w:pPr>
                            <w:spacing w:after="0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</w:pPr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P: +386 1 58 20 700 </w:t>
                          </w:r>
                        </w:p>
                        <w:p w14:paraId="77435E94" w14:textId="77777777" w:rsidR="00041203" w:rsidRPr="00A85193" w:rsidRDefault="00041203" w:rsidP="00041203">
                          <w:pPr>
                            <w:spacing w:after="0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</w:pPr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F: +386 1 58 20 701</w:t>
                          </w:r>
                        </w:p>
                        <w:p w14:paraId="6E903FCF" w14:textId="77777777" w:rsidR="00041203" w:rsidRPr="00A85193" w:rsidRDefault="00041203" w:rsidP="00041203">
                          <w:pPr>
                            <w:spacing w:after="0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Bank: OTP </w:t>
                          </w:r>
                          <w:proofErr w:type="spellStart"/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banka</w:t>
                          </w:r>
                          <w:proofErr w:type="spellEnd"/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d.d.</w:t>
                          </w:r>
                          <w:proofErr w:type="spellEnd"/>
                        </w:p>
                        <w:p w14:paraId="2EECE5B5" w14:textId="77777777" w:rsidR="00041203" w:rsidRPr="00A85193" w:rsidRDefault="00041203" w:rsidP="00041203">
                          <w:pPr>
                            <w:spacing w:after="0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</w:pPr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Address: </w:t>
                          </w:r>
                          <w:proofErr w:type="spellStart"/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Slovenska</w:t>
                          </w:r>
                          <w:proofErr w:type="spellEnd"/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 cesta</w:t>
                          </w:r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58</w:t>
                          </w:r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,</w:t>
                          </w:r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Ljubljana </w:t>
                          </w:r>
                        </w:p>
                        <w:p w14:paraId="51350DD2" w14:textId="77777777" w:rsidR="00041203" w:rsidRPr="00A85193" w:rsidRDefault="00041203" w:rsidP="00041203">
                          <w:pPr>
                            <w:spacing w:after="0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 xml:space="preserve">IBAN: SI56 </w:t>
                          </w:r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  <w:t>0400 0027 7652 741</w:t>
                          </w:r>
                        </w:p>
                        <w:p w14:paraId="7B600C8C" w14:textId="77777777" w:rsidR="00041203" w:rsidRPr="00A85193" w:rsidRDefault="00041203" w:rsidP="00041203">
                          <w:pPr>
                            <w:spacing w:after="0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BIC</w:t>
                          </w:r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 xml:space="preserve">: </w:t>
                          </w:r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KBMASI2X</w:t>
                          </w:r>
                        </w:p>
                        <w:p w14:paraId="2ECE6034" w14:textId="77777777" w:rsidR="00041203" w:rsidRPr="00A85193" w:rsidRDefault="00041203" w:rsidP="00041203">
                          <w:pPr>
                            <w:spacing w:after="0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VAT N</w:t>
                          </w:r>
                          <w:r w:rsidRPr="00A85193"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  <w:lang w:val="en-US"/>
                            </w:rPr>
                            <w:t>o.: SI31378285</w:t>
                          </w:r>
                        </w:p>
                        <w:p w14:paraId="3E4D82C8" w14:textId="77777777" w:rsidR="00A85193" w:rsidRPr="00A85193" w:rsidRDefault="00A85193" w:rsidP="00723306">
                          <w:pPr>
                            <w:spacing w:after="0"/>
                            <w:rPr>
                              <w:rFonts w:ascii="Trebuchet MS" w:hAnsi="Trebuchet MS" w:cs="Arial"/>
                              <w:color w:val="808080" w:themeColor="background1" w:themeShade="8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36000" tIns="0" rIns="3600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472399" id="_x0000_t202" coordsize="21600,21600" o:spt="202" path="m,l,21600r21600,l21600,xe">
              <v:stroke joinstyle="miter"/>
              <v:path gradientshapeok="t" o:connecttype="rect"/>
            </v:shapetype>
            <v:shape id="Text Box 50" o:spid="_x0000_s1028" type="#_x0000_t202" style="position:absolute;margin-left:328.2pt;margin-top:125.6pt;width:198.8pt;height:103.4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" filled="f" stroked="f">
              <v:textbox inset="1mm,0,1mm,0">
                <w:txbxContent>
                  <w:p w14:paraId="01F33B44" w14:textId="77777777" w:rsidR="00041203" w:rsidRPr="00263005" w:rsidRDefault="00041203" w:rsidP="00041203">
                    <w:pPr>
                      <w:spacing w:after="0"/>
                      <w:rPr>
                        <w:rFonts w:ascii="Trebuchet MS" w:hAnsi="Trebuchet MS" w:cs="Arial"/>
                        <w:b/>
                        <w:iCs/>
                        <w:color w:val="595959" w:themeColor="text1" w:themeTint="A6"/>
                        <w:sz w:val="16"/>
                        <w:szCs w:val="16"/>
                        <w:lang w:val="en-US"/>
                      </w:rPr>
                    </w:pPr>
                    <w:r w:rsidRPr="00263005">
                      <w:rPr>
                        <w:rFonts w:ascii="Trebuchet MS" w:hAnsi="Trebuchet MS" w:cs="Arial"/>
                        <w:b/>
                        <w:iCs/>
                        <w:color w:val="595959" w:themeColor="text1" w:themeTint="A6"/>
                        <w:sz w:val="16"/>
                        <w:szCs w:val="16"/>
                        <w:lang w:val="en-US"/>
                      </w:rPr>
                      <w:t>Plinovodi d.o.o.</w:t>
                    </w:r>
                  </w:p>
                  <w:p w14:paraId="6B354B4F" w14:textId="77777777" w:rsidR="00041203" w:rsidRPr="00A85193" w:rsidRDefault="00041203" w:rsidP="00041203">
                    <w:pPr>
                      <w:spacing w:after="0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</w:pPr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Cesta </w:t>
                    </w:r>
                    <w:proofErr w:type="spellStart"/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Ljubljanske</w:t>
                    </w:r>
                    <w:proofErr w:type="spellEnd"/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 brigade 11b</w:t>
                    </w:r>
                  </w:p>
                  <w:p w14:paraId="76970AF6" w14:textId="77777777" w:rsidR="00041203" w:rsidRPr="00A85193" w:rsidRDefault="00041203" w:rsidP="00041203">
                    <w:pPr>
                      <w:spacing w:after="0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</w:pPr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p.p. 3720, 1001 Ljubljana, Slovenia</w:t>
                    </w:r>
                  </w:p>
                  <w:p w14:paraId="1B8C7A7A" w14:textId="77777777" w:rsidR="00041203" w:rsidRPr="00A85193" w:rsidRDefault="00041203" w:rsidP="00041203">
                    <w:pPr>
                      <w:spacing w:after="0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</w:pPr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P: +386 1 58 20 700 </w:t>
                    </w:r>
                  </w:p>
                  <w:p w14:paraId="77435E94" w14:textId="77777777" w:rsidR="00041203" w:rsidRPr="00A85193" w:rsidRDefault="00041203" w:rsidP="00041203">
                    <w:pPr>
                      <w:spacing w:after="0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</w:pPr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F: +386 1 58 20 701</w:t>
                    </w:r>
                  </w:p>
                  <w:p w14:paraId="6E903FCF" w14:textId="77777777" w:rsidR="00041203" w:rsidRPr="00A85193" w:rsidRDefault="00041203" w:rsidP="00041203">
                    <w:pPr>
                      <w:spacing w:after="0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Bank: OTP </w:t>
                    </w:r>
                    <w:proofErr w:type="spellStart"/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banka</w:t>
                    </w:r>
                    <w:proofErr w:type="spellEnd"/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d.d.</w:t>
                    </w:r>
                    <w:proofErr w:type="spellEnd"/>
                  </w:p>
                  <w:p w14:paraId="2EECE5B5" w14:textId="77777777" w:rsidR="00041203" w:rsidRPr="00A85193" w:rsidRDefault="00041203" w:rsidP="00041203">
                    <w:pPr>
                      <w:spacing w:after="0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</w:pPr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Address: </w:t>
                    </w:r>
                    <w:proofErr w:type="spellStart"/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Slovenska</w:t>
                    </w:r>
                    <w:proofErr w:type="spellEnd"/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 cesta</w:t>
                    </w:r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 </w:t>
                    </w:r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58</w:t>
                    </w:r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,</w:t>
                    </w:r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Ljubljana </w:t>
                    </w:r>
                  </w:p>
                  <w:p w14:paraId="51350DD2" w14:textId="77777777" w:rsidR="00041203" w:rsidRPr="00A85193" w:rsidRDefault="00041203" w:rsidP="00041203">
                    <w:pPr>
                      <w:spacing w:after="0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</w:pPr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 xml:space="preserve">IBAN: SI56 </w:t>
                    </w:r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  <w:t>0400 0027 7652 741</w:t>
                    </w:r>
                  </w:p>
                  <w:p w14:paraId="7B600C8C" w14:textId="77777777" w:rsidR="00041203" w:rsidRPr="00A85193" w:rsidRDefault="00041203" w:rsidP="00041203">
                    <w:pPr>
                      <w:spacing w:after="0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BIC</w:t>
                    </w:r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 xml:space="preserve">: </w:t>
                    </w:r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KBMASI2X</w:t>
                    </w:r>
                  </w:p>
                  <w:p w14:paraId="2ECE6034" w14:textId="77777777" w:rsidR="00041203" w:rsidRPr="00A85193" w:rsidRDefault="00041203" w:rsidP="00041203">
                    <w:pPr>
                      <w:spacing w:after="0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</w:pPr>
                    <w:r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VAT N</w:t>
                    </w:r>
                    <w:r w:rsidRPr="00A85193"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  <w:lang w:val="en-US"/>
                      </w:rPr>
                      <w:t>o.: SI31378285</w:t>
                    </w:r>
                  </w:p>
                  <w:p w14:paraId="3E4D82C8" w14:textId="77777777" w:rsidR="00A85193" w:rsidRPr="00A85193" w:rsidRDefault="00A85193" w:rsidP="00723306">
                    <w:pPr>
                      <w:spacing w:after="0"/>
                      <w:rPr>
                        <w:rFonts w:ascii="Trebuchet MS" w:hAnsi="Trebuchet MS" w:cs="Arial"/>
                        <w:color w:val="808080" w:themeColor="background1" w:themeShade="8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33139D">
      <w:rPr>
        <w:rFonts w:ascii="Trebuchet MS" w:hAnsi="Trebuchet MS"/>
        <w:b/>
        <w:noProof/>
        <w:color w:val="58595A"/>
        <w:sz w:val="20"/>
        <w:lang w:eastAsia="sl-SI"/>
      </w:rPr>
      <w:drawing>
        <wp:anchor distT="0" distB="0" distL="114300" distR="114300" simplePos="0" relativeHeight="251676672" behindDoc="0" locked="0" layoutInCell="1" allowOverlap="1" wp14:anchorId="3BFF01F0" wp14:editId="40FA1899">
          <wp:simplePos x="0" y="0"/>
          <wp:positionH relativeFrom="column">
            <wp:posOffset>-314325</wp:posOffset>
          </wp:positionH>
          <wp:positionV relativeFrom="paragraph">
            <wp:posOffset>-134529</wp:posOffset>
          </wp:positionV>
          <wp:extent cx="2180529" cy="1130259"/>
          <wp:effectExtent l="0" t="0" r="0" b="0"/>
          <wp:wrapNone/>
          <wp:docPr id="29" name="Slika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4x2.13-ang.png"/>
                  <pic:cNvPicPr/>
                </pic:nvPicPr>
                <pic:blipFill rotWithShape="1"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l="28386"/>
                  <a:stretch/>
                </pic:blipFill>
                <pic:spPr bwMode="auto">
                  <a:xfrm>
                    <a:off x="0" y="0"/>
                    <a:ext cx="2180529" cy="113025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4D65">
      <w:rPr>
        <w:noProof/>
        <w:sz w:val="20"/>
        <w:lang w:eastAsia="sl-SI"/>
      </w:rPr>
      <mc:AlternateContent>
        <mc:Choice Requires="wpg">
          <w:drawing>
            <wp:anchor distT="0" distB="0" distL="114300" distR="114300" simplePos="0" relativeHeight="251672576" behindDoc="1" locked="0" layoutInCell="1" allowOverlap="1" wp14:anchorId="558E7933" wp14:editId="55CC8EA4">
              <wp:simplePos x="0" y="0"/>
              <wp:positionH relativeFrom="page">
                <wp:posOffset>552450</wp:posOffset>
              </wp:positionH>
              <wp:positionV relativeFrom="page">
                <wp:posOffset>1629625</wp:posOffset>
              </wp:positionV>
              <wp:extent cx="3312160" cy="1569085"/>
              <wp:effectExtent l="0" t="0" r="21590" b="31115"/>
              <wp:wrapNone/>
              <wp:docPr id="1" name="Group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12160" cy="1569085"/>
                        <a:chOff x="709" y="1843"/>
                        <a:chExt cx="5103" cy="2523"/>
                      </a:xfrm>
                    </wpg:grpSpPr>
                    <wpg:grpSp>
                      <wpg:cNvPr id="2" name="Group 38"/>
                      <wpg:cNvGrpSpPr>
                        <a:grpSpLocks/>
                      </wpg:cNvGrpSpPr>
                      <wpg:grpSpPr bwMode="auto">
                        <a:xfrm>
                          <a:off x="709" y="1843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3" name="Line 39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7" name="Line 40"/>
                        <wps:cNvCnPr/>
                        <wps:spPr bwMode="auto">
                          <a:xfrm>
                            <a:off x="369" y="2276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8" name="Group 41"/>
                      <wpg:cNvGrpSpPr>
                        <a:grpSpLocks/>
                      </wpg:cNvGrpSpPr>
                      <wpg:grpSpPr bwMode="auto">
                        <a:xfrm rot="5400000">
                          <a:off x="5642" y="1843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19" name="Line 42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" name="Line 43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21" name="Group 44"/>
                      <wpg:cNvGrpSpPr>
                        <a:grpSpLocks/>
                      </wpg:cNvGrpSpPr>
                      <wpg:grpSpPr bwMode="auto">
                        <a:xfrm rot="10800000">
                          <a:off x="5642" y="4196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22" name="Line 45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3" name="Line 46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24" name="Group 47"/>
                      <wpg:cNvGrpSpPr>
                        <a:grpSpLocks/>
                      </wpg:cNvGrpSpPr>
                      <wpg:grpSpPr bwMode="auto">
                        <a:xfrm rot="16200000">
                          <a:off x="709" y="4196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25" name="Line 48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6" name="Line 49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58595A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F600F6" id="Group 37" o:spid="_x0000_s1026" style="position:absolute;margin-left:43.5pt;margin-top:128.3pt;width:260.8pt;height:123.55pt;z-index:-251643904;mso-position-horizontal-relative:page;mso-position-vertical-relative:page" coordorigin="709,1843" coordsize="5103,2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">
              <v:group id="Group 38" o:spid="_x0000_s1027" style="position:absolute;left:709;top:1843;width:170;height:17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line id="Line 39" o:spid="_x0000_s1028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" strokecolor="#58595a" strokeweight=".25pt"/>
                <v:line id="Line 40" o:spid="_x0000_s1029" style="position:absolute;visibility:visible;mso-wrap-style:square" from="369,2276" to="539,2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" strokecolor="#58595a" strokeweight=".25pt"/>
              </v:group>
              <v:group id="Group 41" o:spid="_x0000_s1030" style="position:absolute;left:5642;top:1843;width:170;height:170;rotation:9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">
                <v:line id="Line 42" o:spid="_x0000_s1031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" strokecolor="#58595a" strokeweight=".25pt"/>
                <v:line id="Line 43" o:spid="_x0000_s1032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" strokecolor="#58595a" strokeweight=".25pt"/>
              </v:group>
              <v:group id="Group 44" o:spid="_x0000_s1033" style="position:absolute;left:5642;top:4196;width:170;height:170;rotation:18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">
                <v:line id="Line 45" o:spid="_x0000_s1034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" strokecolor="#58595a" strokeweight=".25pt"/>
                <v:line id="Line 46" o:spid="_x0000_s1035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" strokecolor="#58595a" strokeweight=".25pt"/>
              </v:group>
              <v:group id="Group 47" o:spid="_x0000_s1036" style="position:absolute;left:709;top:4196;width:170;height:170;rotation:-9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">
                <v:line id="Line 48" o:spid="_x0000_s1037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" strokecolor="#58595a" strokeweight=".25pt"/>
                <v:line id="Line 49" o:spid="_x0000_s1038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" strokecolor="#58595a" strokeweight=".25pt"/>
              </v:group>
              <w10:wrap anchorx="page" anchory="page"/>
            </v:group>
          </w:pict>
        </mc:Fallback>
      </mc:AlternateContent>
    </w:r>
    <w:r w:rsidR="00FB33CA">
      <w:rPr>
        <w:noProof/>
        <w:sz w:val="20"/>
        <w:lang w:eastAsia="sl-SI"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2388FFBF" wp14:editId="59C817E1">
              <wp:simplePos x="0" y="0"/>
              <wp:positionH relativeFrom="page">
                <wp:posOffset>593199</wp:posOffset>
              </wp:positionH>
              <wp:positionV relativeFrom="page">
                <wp:posOffset>1755140</wp:posOffset>
              </wp:positionV>
              <wp:extent cx="3312160" cy="1569085"/>
              <wp:effectExtent l="0" t="0" r="0" b="0"/>
              <wp:wrapNone/>
              <wp:docPr id="4" name="Group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12160" cy="1569085"/>
                        <a:chOff x="709" y="1843"/>
                        <a:chExt cx="5103" cy="2523"/>
                      </a:xfrm>
                    </wpg:grpSpPr>
                    <wpg:grpSp>
                      <wpg:cNvPr id="5" name="Group 38"/>
                      <wpg:cNvGrpSpPr>
                        <a:grpSpLocks/>
                      </wpg:cNvGrpSpPr>
                      <wpg:grpSpPr bwMode="auto">
                        <a:xfrm>
                          <a:off x="709" y="1843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6" name="Line 39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" name="Line 40"/>
                        <wps:cNvCnPr/>
                        <wps:spPr bwMode="auto">
                          <a:xfrm>
                            <a:off x="369" y="2276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" name="Group 41"/>
                      <wpg:cNvGrpSpPr>
                        <a:grpSpLocks/>
                      </wpg:cNvGrpSpPr>
                      <wpg:grpSpPr bwMode="auto">
                        <a:xfrm rot="5400000">
                          <a:off x="5642" y="1843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9" name="Line 42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" name="Line 43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1" name="Group 44"/>
                      <wpg:cNvGrpSpPr>
                        <a:grpSpLocks/>
                      </wpg:cNvGrpSpPr>
                      <wpg:grpSpPr bwMode="auto">
                        <a:xfrm rot="10800000">
                          <a:off x="5642" y="4196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12" name="Line 45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" name="Line 46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4" name="Group 47"/>
                      <wpg:cNvGrpSpPr>
                        <a:grpSpLocks/>
                      </wpg:cNvGrpSpPr>
                      <wpg:grpSpPr bwMode="auto">
                        <a:xfrm rot="16200000">
                          <a:off x="709" y="4196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15" name="Line 48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" name="Line 49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CF9EB1" id="Group 37" o:spid="_x0000_s1026" style="position:absolute;margin-left:46.7pt;margin-top:138.2pt;width:260.8pt;height:123.55pt;z-index:-251645952;mso-position-horizontal-relative:page;mso-position-vertical-relative:page" coordorigin="709,1843" coordsize="5103,2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">
              <v:group id="Group 38" o:spid="_x0000_s1027" style="position:absolute;left:709;top:1843;width:170;height:17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line id="Line 39" o:spid="_x0000_s1028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" stroked="f" strokeweight=".25pt"/>
                <v:line id="Line 40" o:spid="_x0000_s1029" style="position:absolute;visibility:visible;mso-wrap-style:square" from="369,2276" to="539,2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" stroked="f" strokeweight=".25pt"/>
              </v:group>
              <v:group id="Group 41" o:spid="_x0000_s1030" style="position:absolute;left:5642;top:1843;width:170;height:170;rotation:9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">
                <v:line id="Line 42" o:spid="_x0000_s1031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" stroked="f" strokeweight=".25pt"/>
                <v:line id="Line 43" o:spid="_x0000_s1032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" stroked="f" strokeweight=".25pt"/>
              </v:group>
              <v:group id="Group 44" o:spid="_x0000_s1033" style="position:absolute;left:5642;top:4196;width:170;height:170;rotation:18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">
                <v:line id="Line 45" o:spid="_x0000_s1034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" stroked="f" strokeweight=".25pt"/>
                <v:line id="Line 46" o:spid="_x0000_s1035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" stroked="f" strokeweight=".25pt"/>
              </v:group>
              <v:group id="Group 47" o:spid="_x0000_s1036" style="position:absolute;left:709;top:4196;width:170;height:170;rotation:-9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">
                <v:line id="Line 48" o:spid="_x0000_s1037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" stroked="f" strokeweight=".25pt"/>
                <v:line id="Line 49" o:spid="_x0000_s1038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" stroked="f" strokeweight=".25pt"/>
              </v:group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C7C"/>
    <w:rsid w:val="00041203"/>
    <w:rsid w:val="00056473"/>
    <w:rsid w:val="00092CC4"/>
    <w:rsid w:val="000A1AD6"/>
    <w:rsid w:val="000A1F96"/>
    <w:rsid w:val="000B468F"/>
    <w:rsid w:val="000D6C22"/>
    <w:rsid w:val="000E3910"/>
    <w:rsid w:val="0011312E"/>
    <w:rsid w:val="00171CD0"/>
    <w:rsid w:val="0017334D"/>
    <w:rsid w:val="00176483"/>
    <w:rsid w:val="0018409C"/>
    <w:rsid w:val="00192A2E"/>
    <w:rsid w:val="001A0C79"/>
    <w:rsid w:val="001A30F9"/>
    <w:rsid w:val="001F72A9"/>
    <w:rsid w:val="00207FA7"/>
    <w:rsid w:val="00220C2E"/>
    <w:rsid w:val="00263005"/>
    <w:rsid w:val="00282DBB"/>
    <w:rsid w:val="0029048A"/>
    <w:rsid w:val="002C5275"/>
    <w:rsid w:val="0033139D"/>
    <w:rsid w:val="00331BB8"/>
    <w:rsid w:val="00367BF3"/>
    <w:rsid w:val="00383A28"/>
    <w:rsid w:val="00386C2C"/>
    <w:rsid w:val="00387A9C"/>
    <w:rsid w:val="003A69C4"/>
    <w:rsid w:val="003B0B37"/>
    <w:rsid w:val="003B347F"/>
    <w:rsid w:val="003C7195"/>
    <w:rsid w:val="003E0A31"/>
    <w:rsid w:val="003E7B1D"/>
    <w:rsid w:val="003F06FA"/>
    <w:rsid w:val="004331FA"/>
    <w:rsid w:val="0046330E"/>
    <w:rsid w:val="00486D8A"/>
    <w:rsid w:val="004C1C0C"/>
    <w:rsid w:val="004C2AB1"/>
    <w:rsid w:val="004F468F"/>
    <w:rsid w:val="00500873"/>
    <w:rsid w:val="005430B9"/>
    <w:rsid w:val="0059318C"/>
    <w:rsid w:val="00596564"/>
    <w:rsid w:val="005A026F"/>
    <w:rsid w:val="005C74AB"/>
    <w:rsid w:val="005C768D"/>
    <w:rsid w:val="005F7757"/>
    <w:rsid w:val="0060402C"/>
    <w:rsid w:val="00612546"/>
    <w:rsid w:val="00656B48"/>
    <w:rsid w:val="00664E2F"/>
    <w:rsid w:val="006652B2"/>
    <w:rsid w:val="00673B66"/>
    <w:rsid w:val="006818EA"/>
    <w:rsid w:val="006859C9"/>
    <w:rsid w:val="00694D65"/>
    <w:rsid w:val="006D4A29"/>
    <w:rsid w:val="006E2392"/>
    <w:rsid w:val="00704783"/>
    <w:rsid w:val="007201BF"/>
    <w:rsid w:val="00723306"/>
    <w:rsid w:val="007302AC"/>
    <w:rsid w:val="00741D03"/>
    <w:rsid w:val="007A513B"/>
    <w:rsid w:val="007E7388"/>
    <w:rsid w:val="008327A9"/>
    <w:rsid w:val="0083739A"/>
    <w:rsid w:val="00840893"/>
    <w:rsid w:val="0084258B"/>
    <w:rsid w:val="00846D91"/>
    <w:rsid w:val="0086722F"/>
    <w:rsid w:val="00870E32"/>
    <w:rsid w:val="0088027F"/>
    <w:rsid w:val="00891E03"/>
    <w:rsid w:val="008B095C"/>
    <w:rsid w:val="008B29DE"/>
    <w:rsid w:val="008E7663"/>
    <w:rsid w:val="00901AF4"/>
    <w:rsid w:val="00927F81"/>
    <w:rsid w:val="00932DB6"/>
    <w:rsid w:val="00974DE6"/>
    <w:rsid w:val="00A0362E"/>
    <w:rsid w:val="00A308E8"/>
    <w:rsid w:val="00A44F0D"/>
    <w:rsid w:val="00A477FD"/>
    <w:rsid w:val="00A83C46"/>
    <w:rsid w:val="00A85193"/>
    <w:rsid w:val="00A8649D"/>
    <w:rsid w:val="00A930B7"/>
    <w:rsid w:val="00A93981"/>
    <w:rsid w:val="00AE1746"/>
    <w:rsid w:val="00AE4C51"/>
    <w:rsid w:val="00AF5875"/>
    <w:rsid w:val="00AF5ACC"/>
    <w:rsid w:val="00B726F6"/>
    <w:rsid w:val="00B74852"/>
    <w:rsid w:val="00B82C0E"/>
    <w:rsid w:val="00BB0C7C"/>
    <w:rsid w:val="00BC0F5E"/>
    <w:rsid w:val="00BD4159"/>
    <w:rsid w:val="00BD58AD"/>
    <w:rsid w:val="00BF68F3"/>
    <w:rsid w:val="00C02456"/>
    <w:rsid w:val="00C13280"/>
    <w:rsid w:val="00CD1212"/>
    <w:rsid w:val="00CE6786"/>
    <w:rsid w:val="00CF3080"/>
    <w:rsid w:val="00D03B8F"/>
    <w:rsid w:val="00D66F1F"/>
    <w:rsid w:val="00D71E95"/>
    <w:rsid w:val="00DB64D6"/>
    <w:rsid w:val="00DC36E3"/>
    <w:rsid w:val="00E059E1"/>
    <w:rsid w:val="00E4781E"/>
    <w:rsid w:val="00E57270"/>
    <w:rsid w:val="00E57BCC"/>
    <w:rsid w:val="00E70DA5"/>
    <w:rsid w:val="00E746C9"/>
    <w:rsid w:val="00EB2DA4"/>
    <w:rsid w:val="00F06DB7"/>
    <w:rsid w:val="00F4380D"/>
    <w:rsid w:val="00F72D4C"/>
    <w:rsid w:val="00FB2080"/>
    <w:rsid w:val="00FB33CA"/>
    <w:rsid w:val="00FD0F99"/>
    <w:rsid w:val="00FD3322"/>
    <w:rsid w:val="00FD67C2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31181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0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C2E"/>
  </w:style>
  <w:style w:type="paragraph" w:styleId="Footer">
    <w:name w:val="footer"/>
    <w:basedOn w:val="Normal"/>
    <w:link w:val="FooterChar"/>
    <w:uiPriority w:val="99"/>
    <w:unhideWhenUsed/>
    <w:rsid w:val="00220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C2E"/>
  </w:style>
  <w:style w:type="paragraph" w:styleId="BalloonText">
    <w:name w:val="Balloon Text"/>
    <w:basedOn w:val="Normal"/>
    <w:link w:val="BalloonTextChar"/>
    <w:uiPriority w:val="99"/>
    <w:semiHidden/>
    <w:unhideWhenUsed/>
    <w:rsid w:val="001A3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0F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733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C27F8-4BF0-41FE-8C62-D969D6C64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Doc2.dotx</Template>
  <TotalTime>1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Gregor Ogrin</dc:creator>
  <cp:keywords/>
  <dc:description/>
  <cp:lastModifiedBy>PAM Gregor Ogrin</cp:lastModifiedBy>
  <cp:revision>1</cp:revision>
  <dcterms:created xsi:type="dcterms:W3CDTF">2025-11-12T09:01:00Z</dcterms:created>
  <dcterms:modified xsi:type="dcterms:W3CDTF">2025-11-12T09:02:00Z</dcterms:modified>
</cp:coreProperties>
</file>